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940" w:rsidRDefault="00912940" w:rsidP="008D7E93">
      <w:pPr>
        <w:jc w:val="center"/>
      </w:pPr>
      <w:r>
        <w:rPr>
          <w:b/>
        </w:rPr>
        <w:t>Часто задаваемые вопросы</w:t>
      </w:r>
    </w:p>
    <w:p w:rsidR="00912940" w:rsidRPr="00A93BA6" w:rsidRDefault="00912940" w:rsidP="00A93BA6">
      <w:pPr>
        <w:pStyle w:val="ListParagraph"/>
        <w:numPr>
          <w:ilvl w:val="0"/>
          <w:numId w:val="6"/>
        </w:numPr>
        <w:spacing w:after="0" w:line="240" w:lineRule="auto"/>
        <w:jc w:val="both"/>
        <w:rPr>
          <w:b/>
        </w:rPr>
      </w:pPr>
      <w:r w:rsidRPr="00A93BA6">
        <w:rPr>
          <w:b/>
        </w:rPr>
        <w:t>Почему на новый  учебный год в детских садах не формируются</w:t>
      </w:r>
    </w:p>
    <w:p w:rsidR="00912940" w:rsidRPr="00901D10" w:rsidRDefault="00912940" w:rsidP="00A93BA6">
      <w:pPr>
        <w:spacing w:after="0" w:line="240" w:lineRule="auto"/>
        <w:jc w:val="both"/>
        <w:rPr>
          <w:b/>
        </w:rPr>
      </w:pPr>
      <w:r>
        <w:rPr>
          <w:b/>
        </w:rPr>
        <w:t xml:space="preserve">группы </w:t>
      </w:r>
      <w:r w:rsidRPr="00901D10">
        <w:rPr>
          <w:b/>
        </w:rPr>
        <w:t>для детей от 2 до 3 лет?</w:t>
      </w:r>
    </w:p>
    <w:p w:rsidR="00912940" w:rsidRDefault="00912940" w:rsidP="00B91AFC">
      <w:pPr>
        <w:spacing w:after="0" w:line="240" w:lineRule="auto"/>
        <w:jc w:val="both"/>
      </w:pPr>
      <w:r>
        <w:tab/>
      </w:r>
    </w:p>
    <w:p w:rsidR="00912940" w:rsidRDefault="00912940" w:rsidP="000A4B27">
      <w:pPr>
        <w:spacing w:after="0" w:line="240" w:lineRule="auto"/>
        <w:ind w:firstLine="708"/>
        <w:jc w:val="both"/>
      </w:pPr>
      <w:r>
        <w:rPr>
          <w:szCs w:val="28"/>
        </w:rPr>
        <w:t>Президентом Российской Федерации поставлена задача приоритетного обеспечения детей старше 3-х лет, стоящих в очереди, местами в детских садах.</w:t>
      </w:r>
    </w:p>
    <w:p w:rsidR="00912940" w:rsidRDefault="00912940" w:rsidP="00B91AFC">
      <w:pPr>
        <w:spacing w:after="0" w:line="240" w:lineRule="auto"/>
        <w:jc w:val="both"/>
      </w:pPr>
      <w:r>
        <w:tab/>
        <w:t xml:space="preserve">Во исполнение данного указа на текущий учебный год группы в детских садах формируются приоритетно с учетом данной  категории детей в очереди. </w:t>
      </w:r>
    </w:p>
    <w:p w:rsidR="00912940" w:rsidRDefault="00912940" w:rsidP="00B91AFC">
      <w:pPr>
        <w:spacing w:after="0" w:line="240" w:lineRule="auto"/>
        <w:jc w:val="both"/>
      </w:pPr>
      <w:r>
        <w:tab/>
        <w:t>Вместе с тем в дошкольных учреждениях  комплектуются по возможности группы также для детей в возрасте от 2 до 3 лет.</w:t>
      </w:r>
    </w:p>
    <w:p w:rsidR="00912940" w:rsidRDefault="00912940" w:rsidP="00A93BA6">
      <w:pPr>
        <w:spacing w:after="0" w:line="240" w:lineRule="auto"/>
        <w:ind w:hanging="142"/>
        <w:jc w:val="both"/>
        <w:rPr>
          <w:b/>
          <w:szCs w:val="28"/>
        </w:rPr>
      </w:pPr>
    </w:p>
    <w:p w:rsidR="00912940" w:rsidRPr="008D6573" w:rsidRDefault="00912940" w:rsidP="00A93BA6">
      <w:pPr>
        <w:spacing w:after="0" w:line="240" w:lineRule="auto"/>
        <w:ind w:hanging="142"/>
        <w:jc w:val="both"/>
        <w:rPr>
          <w:b/>
          <w:szCs w:val="28"/>
        </w:rPr>
      </w:pPr>
      <w:r>
        <w:rPr>
          <w:b/>
          <w:szCs w:val="28"/>
        </w:rPr>
        <w:tab/>
        <w:t>2</w:t>
      </w:r>
      <w:r w:rsidRPr="008D6573">
        <w:rPr>
          <w:b/>
          <w:szCs w:val="28"/>
        </w:rPr>
        <w:t>. Почему расчет возраста ребенка установлен 1 сентября?</w:t>
      </w:r>
    </w:p>
    <w:p w:rsidR="00912940" w:rsidRDefault="00912940" w:rsidP="00A93BA6">
      <w:pPr>
        <w:spacing w:after="0" w:line="240" w:lineRule="auto"/>
        <w:ind w:firstLine="708"/>
        <w:jc w:val="both"/>
        <w:rPr>
          <w:szCs w:val="28"/>
        </w:rPr>
      </w:pPr>
    </w:p>
    <w:p w:rsidR="00912940" w:rsidRDefault="00912940" w:rsidP="00A93BA6">
      <w:pPr>
        <w:spacing w:after="0" w:line="240" w:lineRule="auto"/>
        <w:ind w:firstLine="708"/>
        <w:jc w:val="both"/>
        <w:rPr>
          <w:szCs w:val="28"/>
        </w:rPr>
      </w:pPr>
      <w:r>
        <w:rPr>
          <w:szCs w:val="28"/>
        </w:rPr>
        <w:t xml:space="preserve">Критерием расчета возраста ребенка установлено 1 сентября в связи с тем, что с этой даты начинается учебный год в дошкольных образовательных учреждениях.  </w:t>
      </w:r>
    </w:p>
    <w:p w:rsidR="00912940" w:rsidRDefault="00912940" w:rsidP="00B91AFC">
      <w:pPr>
        <w:spacing w:after="0" w:line="240" w:lineRule="auto"/>
        <w:jc w:val="both"/>
      </w:pPr>
    </w:p>
    <w:p w:rsidR="00912940" w:rsidRDefault="00912940" w:rsidP="00B91AFC">
      <w:pPr>
        <w:spacing w:after="0" w:line="240" w:lineRule="auto"/>
        <w:jc w:val="both"/>
      </w:pPr>
    </w:p>
    <w:p w:rsidR="00912940" w:rsidRDefault="00912940" w:rsidP="00B91AFC">
      <w:pPr>
        <w:spacing w:after="0" w:line="240" w:lineRule="auto"/>
        <w:jc w:val="both"/>
        <w:rPr>
          <w:b/>
        </w:rPr>
      </w:pPr>
      <w:r>
        <w:rPr>
          <w:b/>
        </w:rPr>
        <w:t>3</w:t>
      </w:r>
      <w:r w:rsidRPr="00901D10">
        <w:rPr>
          <w:b/>
        </w:rPr>
        <w:t>. Ребенок не попал в желаемое учреждение?</w:t>
      </w:r>
    </w:p>
    <w:p w:rsidR="00912940" w:rsidRDefault="00912940" w:rsidP="0067603A">
      <w:pPr>
        <w:spacing w:before="100" w:beforeAutospacing="1" w:after="100" w:afterAutospacing="1" w:line="240" w:lineRule="auto"/>
        <w:jc w:val="both"/>
        <w:rPr>
          <w:szCs w:val="28"/>
          <w:lang w:eastAsia="ru-RU"/>
        </w:rPr>
      </w:pPr>
      <w:r>
        <w:tab/>
      </w:r>
      <w:r w:rsidRPr="00640FEA">
        <w:rPr>
          <w:szCs w:val="28"/>
          <w:lang w:eastAsia="ru-RU"/>
        </w:rPr>
        <w:t>При подаче заявления на постановку на учет в детский сад</w:t>
      </w:r>
      <w:r>
        <w:rPr>
          <w:szCs w:val="28"/>
          <w:lang w:eastAsia="ru-RU"/>
        </w:rPr>
        <w:t xml:space="preserve"> через Портал муниципальных и государственных услуги имеется</w:t>
      </w:r>
      <w:r w:rsidRPr="00640FEA">
        <w:rPr>
          <w:szCs w:val="28"/>
          <w:lang w:eastAsia="ru-RU"/>
        </w:rPr>
        <w:t xml:space="preserve"> поле «Предлагать другие детские сады»,</w:t>
      </w:r>
      <w:r>
        <w:rPr>
          <w:szCs w:val="28"/>
          <w:lang w:eastAsia="ru-RU"/>
        </w:rPr>
        <w:t xml:space="preserve"> где  родители </w:t>
      </w:r>
      <w:r w:rsidRPr="00640FEA">
        <w:rPr>
          <w:szCs w:val="28"/>
          <w:lang w:eastAsia="ru-RU"/>
        </w:rPr>
        <w:t>самостоятельно дела</w:t>
      </w:r>
      <w:r>
        <w:rPr>
          <w:szCs w:val="28"/>
          <w:lang w:eastAsia="ru-RU"/>
        </w:rPr>
        <w:t>ют</w:t>
      </w:r>
      <w:r w:rsidRPr="00640FEA">
        <w:rPr>
          <w:szCs w:val="28"/>
          <w:lang w:eastAsia="ru-RU"/>
        </w:rPr>
        <w:t xml:space="preserve"> выбор, указывая «Да» или «Нет».</w:t>
      </w:r>
    </w:p>
    <w:p w:rsidR="00912940" w:rsidRDefault="00912940" w:rsidP="00272DDD">
      <w:pPr>
        <w:spacing w:before="100" w:beforeAutospacing="1" w:after="100" w:afterAutospacing="1" w:line="240" w:lineRule="auto"/>
        <w:jc w:val="both"/>
        <w:rPr>
          <w:szCs w:val="28"/>
          <w:lang w:eastAsia="ru-RU"/>
        </w:rPr>
      </w:pPr>
      <w:r>
        <w:rPr>
          <w:szCs w:val="28"/>
          <w:lang w:eastAsia="ru-RU"/>
        </w:rPr>
        <w:tab/>
      </w:r>
      <w:r w:rsidRPr="00640FEA">
        <w:rPr>
          <w:szCs w:val="28"/>
          <w:lang w:eastAsia="ru-RU"/>
        </w:rPr>
        <w:t>Если в поле «Предлагать другие детские сады» выбрано «Нет», Вам буд</w:t>
      </w:r>
      <w:r>
        <w:rPr>
          <w:szCs w:val="28"/>
          <w:lang w:eastAsia="ru-RU"/>
        </w:rPr>
        <w:t>е</w:t>
      </w:r>
      <w:r w:rsidRPr="00640FEA">
        <w:rPr>
          <w:szCs w:val="28"/>
          <w:lang w:eastAsia="ru-RU"/>
        </w:rPr>
        <w:t>т предл</w:t>
      </w:r>
      <w:r>
        <w:rPr>
          <w:szCs w:val="28"/>
          <w:lang w:eastAsia="ru-RU"/>
        </w:rPr>
        <w:t>ожено</w:t>
      </w:r>
      <w:r w:rsidRPr="00640FEA">
        <w:rPr>
          <w:szCs w:val="28"/>
          <w:lang w:eastAsia="ru-RU"/>
        </w:rPr>
        <w:t xml:space="preserve"> мест</w:t>
      </w:r>
      <w:r>
        <w:rPr>
          <w:szCs w:val="28"/>
          <w:lang w:eastAsia="ru-RU"/>
        </w:rPr>
        <w:t xml:space="preserve">о </w:t>
      </w:r>
      <w:r w:rsidRPr="00640FEA">
        <w:rPr>
          <w:szCs w:val="28"/>
          <w:lang w:eastAsia="ru-RU"/>
        </w:rPr>
        <w:t>в детск</w:t>
      </w:r>
      <w:r>
        <w:rPr>
          <w:szCs w:val="28"/>
          <w:lang w:eastAsia="ru-RU"/>
        </w:rPr>
        <w:t>ом</w:t>
      </w:r>
      <w:r w:rsidRPr="00640FEA">
        <w:rPr>
          <w:szCs w:val="28"/>
          <w:lang w:eastAsia="ru-RU"/>
        </w:rPr>
        <w:t xml:space="preserve"> сад</w:t>
      </w:r>
      <w:r>
        <w:rPr>
          <w:szCs w:val="28"/>
          <w:lang w:eastAsia="ru-RU"/>
        </w:rPr>
        <w:t>у</w:t>
      </w:r>
      <w:r w:rsidRPr="00640FEA">
        <w:rPr>
          <w:szCs w:val="28"/>
          <w:lang w:eastAsia="ru-RU"/>
        </w:rPr>
        <w:t>, указанн</w:t>
      </w:r>
      <w:r>
        <w:rPr>
          <w:szCs w:val="28"/>
          <w:lang w:eastAsia="ru-RU"/>
        </w:rPr>
        <w:t>ому только</w:t>
      </w:r>
      <w:r w:rsidRPr="00640FEA">
        <w:rPr>
          <w:szCs w:val="28"/>
          <w:lang w:eastAsia="ru-RU"/>
        </w:rPr>
        <w:t xml:space="preserve"> в Вашем заявлении.</w:t>
      </w:r>
      <w:r w:rsidRPr="00640FEA">
        <w:rPr>
          <w:szCs w:val="28"/>
          <w:lang w:eastAsia="ru-RU"/>
        </w:rPr>
        <w:br/>
      </w:r>
      <w:r>
        <w:rPr>
          <w:szCs w:val="28"/>
          <w:lang w:eastAsia="ru-RU"/>
        </w:rPr>
        <w:tab/>
      </w:r>
      <w:r w:rsidRPr="00640FEA">
        <w:rPr>
          <w:szCs w:val="28"/>
          <w:lang w:eastAsia="ru-RU"/>
        </w:rPr>
        <w:t>Если в поле «Предлагать другие детские сады»</w:t>
      </w:r>
      <w:r>
        <w:rPr>
          <w:szCs w:val="28"/>
          <w:lang w:eastAsia="ru-RU"/>
        </w:rPr>
        <w:t xml:space="preserve"> Вами</w:t>
      </w:r>
      <w:r w:rsidRPr="00640FEA">
        <w:rPr>
          <w:szCs w:val="28"/>
          <w:lang w:eastAsia="ru-RU"/>
        </w:rPr>
        <w:t xml:space="preserve"> выбрано «Да», то </w:t>
      </w:r>
      <w:r>
        <w:rPr>
          <w:szCs w:val="28"/>
          <w:lang w:eastAsia="ru-RU"/>
        </w:rPr>
        <w:t xml:space="preserve">в случае отсутствия места в приоритетном </w:t>
      </w:r>
      <w:r w:rsidRPr="00640FEA">
        <w:rPr>
          <w:szCs w:val="28"/>
          <w:lang w:eastAsia="ru-RU"/>
        </w:rPr>
        <w:t>детск</w:t>
      </w:r>
      <w:r>
        <w:rPr>
          <w:szCs w:val="28"/>
          <w:lang w:eastAsia="ru-RU"/>
        </w:rPr>
        <w:t>ом</w:t>
      </w:r>
      <w:r w:rsidRPr="00640FEA">
        <w:rPr>
          <w:szCs w:val="28"/>
          <w:lang w:eastAsia="ru-RU"/>
        </w:rPr>
        <w:t xml:space="preserve"> сад</w:t>
      </w:r>
      <w:r>
        <w:rPr>
          <w:szCs w:val="28"/>
          <w:lang w:eastAsia="ru-RU"/>
        </w:rPr>
        <w:t xml:space="preserve">у </w:t>
      </w:r>
      <w:r w:rsidRPr="00640FEA">
        <w:rPr>
          <w:szCs w:val="28"/>
          <w:lang w:eastAsia="ru-RU"/>
        </w:rPr>
        <w:t>Вам буд</w:t>
      </w:r>
      <w:r>
        <w:rPr>
          <w:szCs w:val="28"/>
          <w:lang w:eastAsia="ru-RU"/>
        </w:rPr>
        <w:t>е</w:t>
      </w:r>
      <w:r w:rsidRPr="00640FEA">
        <w:rPr>
          <w:szCs w:val="28"/>
          <w:lang w:eastAsia="ru-RU"/>
        </w:rPr>
        <w:t>т предл</w:t>
      </w:r>
      <w:r>
        <w:rPr>
          <w:szCs w:val="28"/>
          <w:lang w:eastAsia="ru-RU"/>
        </w:rPr>
        <w:t>ожено</w:t>
      </w:r>
      <w:r w:rsidRPr="00640FEA">
        <w:rPr>
          <w:szCs w:val="28"/>
          <w:lang w:eastAsia="ru-RU"/>
        </w:rPr>
        <w:t xml:space="preserve"> мест</w:t>
      </w:r>
      <w:r>
        <w:rPr>
          <w:szCs w:val="28"/>
          <w:lang w:eastAsia="ru-RU"/>
        </w:rPr>
        <w:t xml:space="preserve">о в другом, где имеются свободные </w:t>
      </w:r>
      <w:r w:rsidRPr="00640FEA">
        <w:rPr>
          <w:szCs w:val="28"/>
          <w:lang w:eastAsia="ru-RU"/>
        </w:rPr>
        <w:t>мест</w:t>
      </w:r>
      <w:r>
        <w:rPr>
          <w:szCs w:val="28"/>
          <w:lang w:eastAsia="ru-RU"/>
        </w:rPr>
        <w:t>а</w:t>
      </w:r>
      <w:r w:rsidRPr="00640FEA">
        <w:rPr>
          <w:szCs w:val="28"/>
          <w:lang w:eastAsia="ru-RU"/>
        </w:rPr>
        <w:t xml:space="preserve">. </w:t>
      </w:r>
    </w:p>
    <w:p w:rsidR="00912940" w:rsidRDefault="00912940" w:rsidP="00272DDD">
      <w:pPr>
        <w:spacing w:before="100" w:beforeAutospacing="1" w:after="100" w:afterAutospacing="1" w:line="240" w:lineRule="auto"/>
        <w:jc w:val="both"/>
        <w:rPr>
          <w:szCs w:val="28"/>
          <w:lang w:eastAsia="ru-RU"/>
        </w:rPr>
      </w:pPr>
      <w:r>
        <w:rPr>
          <w:szCs w:val="28"/>
          <w:lang w:eastAsia="ru-RU"/>
        </w:rPr>
        <w:tab/>
        <w:t>В случае если предложенный в другом детском саду место Вас не устраивает, Вы вправе отказаться от него, при этом место в очереди у Вас сохраняется.</w:t>
      </w:r>
    </w:p>
    <w:p w:rsidR="00912940" w:rsidRPr="00DF069E" w:rsidRDefault="00912940" w:rsidP="00A93BA6">
      <w:pPr>
        <w:spacing w:after="0" w:line="240" w:lineRule="auto"/>
        <w:jc w:val="both"/>
        <w:rPr>
          <w:b/>
          <w:szCs w:val="28"/>
        </w:rPr>
      </w:pPr>
      <w:r>
        <w:rPr>
          <w:b/>
          <w:szCs w:val="28"/>
        </w:rPr>
        <w:t>4. Почему происходит движение в очередности?</w:t>
      </w:r>
    </w:p>
    <w:p w:rsidR="00912940" w:rsidRDefault="00912940" w:rsidP="00A93BA6">
      <w:pPr>
        <w:spacing w:after="0" w:line="240" w:lineRule="auto"/>
        <w:ind w:firstLine="709"/>
        <w:jc w:val="both"/>
        <w:rPr>
          <w:szCs w:val="28"/>
          <w:lang w:val="tt-RU"/>
        </w:rPr>
      </w:pPr>
    </w:p>
    <w:p w:rsidR="00912940" w:rsidRPr="00E1440A" w:rsidRDefault="00912940" w:rsidP="00A93BA6">
      <w:pPr>
        <w:spacing w:after="0" w:line="240" w:lineRule="auto"/>
        <w:jc w:val="both"/>
        <w:rPr>
          <w:b/>
          <w:szCs w:val="28"/>
          <w:lang w:eastAsia="ru-RU"/>
        </w:rPr>
      </w:pPr>
      <w:r>
        <w:rPr>
          <w:szCs w:val="28"/>
        </w:rPr>
        <w:tab/>
      </w:r>
      <w:r w:rsidRPr="00E1440A">
        <w:rPr>
          <w:b/>
          <w:szCs w:val="28"/>
          <w:lang w:eastAsia="ru-RU"/>
        </w:rPr>
        <w:t>Очередь смещается вниз:</w:t>
      </w:r>
    </w:p>
    <w:p w:rsidR="00912940" w:rsidRPr="00E1440A" w:rsidRDefault="00912940" w:rsidP="00A93BA6">
      <w:pPr>
        <w:numPr>
          <w:ilvl w:val="0"/>
          <w:numId w:val="1"/>
        </w:numPr>
        <w:spacing w:before="100" w:beforeAutospacing="1" w:after="100" w:afterAutospacing="1" w:line="240" w:lineRule="auto"/>
        <w:rPr>
          <w:szCs w:val="28"/>
          <w:lang w:eastAsia="ru-RU"/>
        </w:rPr>
      </w:pPr>
      <w:r w:rsidRPr="00E1440A">
        <w:rPr>
          <w:szCs w:val="28"/>
          <w:lang w:eastAsia="ru-RU"/>
        </w:rPr>
        <w:t>если в указанный Вами детский сад встал в очередь ребенок, имеющий льготу на зачисление,</w:t>
      </w:r>
    </w:p>
    <w:p w:rsidR="00912940" w:rsidRPr="00E1440A" w:rsidRDefault="00912940" w:rsidP="000B607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szCs w:val="28"/>
          <w:lang w:eastAsia="ru-RU"/>
        </w:rPr>
      </w:pPr>
      <w:r w:rsidRPr="00E1440A">
        <w:rPr>
          <w:szCs w:val="28"/>
          <w:lang w:eastAsia="ru-RU"/>
        </w:rPr>
        <w:t>если в очередности появился ребенок, который сменил детский сад в с</w:t>
      </w:r>
      <w:r>
        <w:rPr>
          <w:szCs w:val="28"/>
          <w:lang w:eastAsia="ru-RU"/>
        </w:rPr>
        <w:t>вязи со сменой места жительства, и п</w:t>
      </w:r>
      <w:r w:rsidRPr="00E1440A">
        <w:rPr>
          <w:szCs w:val="28"/>
          <w:lang w:eastAsia="ru-RU"/>
        </w:rPr>
        <w:t>ри этом дата его пос</w:t>
      </w:r>
      <w:r>
        <w:rPr>
          <w:szCs w:val="28"/>
          <w:lang w:eastAsia="ru-RU"/>
        </w:rPr>
        <w:t>тановки на очередь раньше Вашей. П</w:t>
      </w:r>
      <w:r w:rsidRPr="00E1440A">
        <w:rPr>
          <w:szCs w:val="28"/>
          <w:lang w:eastAsia="ru-RU"/>
        </w:rPr>
        <w:t>ри переезде внутри одного муниципального района, дата подачи заявления не изменяется (на основании решения представительного органа муниципального района).</w:t>
      </w:r>
    </w:p>
    <w:p w:rsidR="00912940" w:rsidRDefault="00912940" w:rsidP="00A93BA6">
      <w:pPr>
        <w:spacing w:after="0" w:line="240" w:lineRule="auto"/>
        <w:jc w:val="both"/>
        <w:rPr>
          <w:szCs w:val="28"/>
          <w:lang w:eastAsia="ru-RU"/>
        </w:rPr>
      </w:pPr>
      <w:r>
        <w:rPr>
          <w:szCs w:val="28"/>
          <w:lang w:eastAsia="ru-RU"/>
        </w:rPr>
        <w:tab/>
      </w:r>
      <w:r w:rsidRPr="009720FB">
        <w:rPr>
          <w:b/>
          <w:szCs w:val="28"/>
          <w:lang w:eastAsia="ru-RU"/>
        </w:rPr>
        <w:t>Очередь смещается вверх</w:t>
      </w:r>
      <w:r w:rsidRPr="00E1440A">
        <w:rPr>
          <w:szCs w:val="28"/>
          <w:lang w:eastAsia="ru-RU"/>
        </w:rPr>
        <w:t xml:space="preserve">, если из очереди в указанный детский сад выбыл один из детей (например, ребенок получил место в детском саду, либо </w:t>
      </w:r>
      <w:r>
        <w:rPr>
          <w:szCs w:val="28"/>
          <w:lang w:eastAsia="ru-RU"/>
        </w:rPr>
        <w:t>з</w:t>
      </w:r>
      <w:r w:rsidRPr="00E1440A">
        <w:rPr>
          <w:szCs w:val="28"/>
          <w:lang w:eastAsia="ru-RU"/>
        </w:rPr>
        <w:t>аявитель отказался от получения услуги).</w:t>
      </w:r>
    </w:p>
    <w:p w:rsidR="00912940" w:rsidRDefault="00912940" w:rsidP="00A93BA6">
      <w:pPr>
        <w:spacing w:after="0" w:line="240" w:lineRule="auto"/>
        <w:jc w:val="both"/>
        <w:rPr>
          <w:szCs w:val="28"/>
          <w:lang w:eastAsia="ru-RU"/>
        </w:rPr>
      </w:pPr>
      <w:r>
        <w:rPr>
          <w:szCs w:val="28"/>
          <w:lang w:eastAsia="ru-RU"/>
        </w:rPr>
        <w:tab/>
      </w:r>
      <w:r w:rsidRPr="00E1440A">
        <w:rPr>
          <w:szCs w:val="28"/>
          <w:lang w:eastAsia="ru-RU"/>
        </w:rPr>
        <w:t>С 1 июня по 31 августа проводится массовое комплектование детских садов, поэтому в этот период возможны систематические движения в очереди в детские сады.</w:t>
      </w:r>
    </w:p>
    <w:p w:rsidR="00912940" w:rsidRDefault="00912940" w:rsidP="00A93BA6">
      <w:pPr>
        <w:spacing w:after="0" w:line="240" w:lineRule="auto"/>
        <w:jc w:val="both"/>
        <w:rPr>
          <w:szCs w:val="28"/>
          <w:lang w:eastAsia="ru-RU"/>
        </w:rPr>
      </w:pPr>
    </w:p>
    <w:p w:rsidR="00912940" w:rsidRDefault="00912940" w:rsidP="00A93BA6">
      <w:pPr>
        <w:spacing w:after="0" w:line="240" w:lineRule="auto"/>
        <w:jc w:val="both"/>
        <w:rPr>
          <w:b/>
          <w:szCs w:val="28"/>
          <w:lang w:val="tt-RU"/>
        </w:rPr>
      </w:pPr>
      <w:r w:rsidRPr="00236101">
        <w:rPr>
          <w:b/>
          <w:szCs w:val="28"/>
          <w:lang w:val="tt-RU"/>
        </w:rPr>
        <w:t>5. О переводе ребенка из одного детского сада в друго</w:t>
      </w:r>
      <w:r>
        <w:rPr>
          <w:b/>
          <w:szCs w:val="28"/>
          <w:lang w:val="tt-RU"/>
        </w:rPr>
        <w:t>й</w:t>
      </w:r>
    </w:p>
    <w:p w:rsidR="00912940" w:rsidRDefault="00912940" w:rsidP="00A93BA6">
      <w:pPr>
        <w:spacing w:after="0" w:line="240" w:lineRule="auto"/>
        <w:jc w:val="both"/>
        <w:rPr>
          <w:b/>
          <w:szCs w:val="28"/>
          <w:lang w:val="tt-RU"/>
        </w:rPr>
      </w:pPr>
    </w:p>
    <w:p w:rsidR="00912940" w:rsidRDefault="00912940" w:rsidP="00A93BA6">
      <w:pPr>
        <w:spacing w:after="0" w:line="240" w:lineRule="auto"/>
        <w:jc w:val="both"/>
      </w:pPr>
      <w:r>
        <w:tab/>
        <w:t>На основании действующего а</w:t>
      </w:r>
      <w:r w:rsidRPr="00BB2F97">
        <w:t>дминистративн</w:t>
      </w:r>
      <w:r>
        <w:t>ого</w:t>
      </w:r>
      <w:r w:rsidRPr="00BB2F97">
        <w:t xml:space="preserve"> регламент</w:t>
      </w:r>
      <w:r>
        <w:t>а</w:t>
      </w:r>
      <w:r w:rsidRPr="00BB2F97">
        <w:t xml:space="preserve"> перевод</w:t>
      </w:r>
      <w:r>
        <w:t xml:space="preserve"> ребенка </w:t>
      </w:r>
      <w:r w:rsidRPr="00BB2F97">
        <w:t xml:space="preserve">из одного детского сада в другой осуществляется в порядке общей очередности. </w:t>
      </w:r>
    </w:p>
    <w:p w:rsidR="00912940" w:rsidRDefault="00912940" w:rsidP="00A93BA6">
      <w:pPr>
        <w:spacing w:after="0" w:line="240" w:lineRule="auto"/>
        <w:jc w:val="both"/>
      </w:pPr>
    </w:p>
    <w:p w:rsidR="00912940" w:rsidRDefault="00912940" w:rsidP="00A93BA6">
      <w:pPr>
        <w:spacing w:after="0" w:line="240" w:lineRule="auto"/>
        <w:jc w:val="both"/>
        <w:rPr>
          <w:b/>
        </w:rPr>
      </w:pPr>
      <w:r w:rsidRPr="00777C38">
        <w:rPr>
          <w:b/>
        </w:rPr>
        <w:t xml:space="preserve">6. О </w:t>
      </w:r>
      <w:r>
        <w:rPr>
          <w:b/>
        </w:rPr>
        <w:t>переводе</w:t>
      </w:r>
      <w:r w:rsidRPr="00777C38">
        <w:rPr>
          <w:b/>
        </w:rPr>
        <w:t xml:space="preserve"> ребенка из одного муниципального обр</w:t>
      </w:r>
      <w:r>
        <w:rPr>
          <w:b/>
        </w:rPr>
        <w:t>а</w:t>
      </w:r>
      <w:r w:rsidRPr="00777C38">
        <w:rPr>
          <w:b/>
        </w:rPr>
        <w:t>зования в друго</w:t>
      </w:r>
      <w:r>
        <w:rPr>
          <w:b/>
        </w:rPr>
        <w:t>е</w:t>
      </w:r>
    </w:p>
    <w:p w:rsidR="00912940" w:rsidRPr="00777C38" w:rsidRDefault="00912940" w:rsidP="00A93BA6">
      <w:pPr>
        <w:spacing w:after="0" w:line="240" w:lineRule="auto"/>
        <w:jc w:val="both"/>
        <w:rPr>
          <w:b/>
        </w:rPr>
      </w:pPr>
    </w:p>
    <w:p w:rsidR="00912940" w:rsidRDefault="00912940" w:rsidP="00A93BA6">
      <w:pPr>
        <w:spacing w:after="0" w:line="240" w:lineRule="auto"/>
        <w:ind w:firstLine="540"/>
        <w:jc w:val="both"/>
        <w:rPr>
          <w:szCs w:val="28"/>
        </w:rPr>
      </w:pPr>
      <w:r>
        <w:rPr>
          <w:szCs w:val="28"/>
        </w:rPr>
        <w:t>На основании действующего а</w:t>
      </w:r>
      <w:r w:rsidRPr="005135D2">
        <w:rPr>
          <w:szCs w:val="28"/>
        </w:rPr>
        <w:t>дминистративн</w:t>
      </w:r>
      <w:r>
        <w:rPr>
          <w:szCs w:val="28"/>
        </w:rPr>
        <w:t>ого</w:t>
      </w:r>
      <w:r w:rsidRPr="005135D2">
        <w:rPr>
          <w:szCs w:val="28"/>
        </w:rPr>
        <w:t xml:space="preserve"> регламент</w:t>
      </w:r>
      <w:r>
        <w:rPr>
          <w:szCs w:val="28"/>
        </w:rPr>
        <w:t>а</w:t>
      </w:r>
      <w:r w:rsidRPr="005135D2">
        <w:rPr>
          <w:szCs w:val="28"/>
        </w:rPr>
        <w:t xml:space="preserve">  предоставления муниципальной услуги </w:t>
      </w:r>
      <w:r>
        <w:rPr>
          <w:szCs w:val="28"/>
        </w:rPr>
        <w:t>о</w:t>
      </w:r>
      <w:r w:rsidRPr="00D83A62">
        <w:rPr>
          <w:szCs w:val="28"/>
        </w:rPr>
        <w:t xml:space="preserve">чередность при переезде из одного </w:t>
      </w:r>
      <w:r>
        <w:rPr>
          <w:szCs w:val="28"/>
        </w:rPr>
        <w:t>муниципального образования</w:t>
      </w:r>
      <w:r w:rsidRPr="00D83A62">
        <w:rPr>
          <w:szCs w:val="28"/>
        </w:rPr>
        <w:t xml:space="preserve"> в друго</w:t>
      </w:r>
      <w:r>
        <w:rPr>
          <w:szCs w:val="28"/>
        </w:rPr>
        <w:t>е</w:t>
      </w:r>
      <w:r w:rsidRPr="00D83A62">
        <w:rPr>
          <w:szCs w:val="28"/>
        </w:rPr>
        <w:t xml:space="preserve"> не сохраняется. </w:t>
      </w:r>
    </w:p>
    <w:p w:rsidR="00912940" w:rsidRDefault="00912940" w:rsidP="00A93BA6">
      <w:pPr>
        <w:spacing w:after="0" w:line="240" w:lineRule="auto"/>
        <w:ind w:firstLine="540"/>
        <w:jc w:val="both"/>
      </w:pPr>
      <w:r>
        <w:rPr>
          <w:szCs w:val="28"/>
        </w:rPr>
        <w:t>В связи с эти родителям  необходимо обратиться с соответствующим заявлением по  новому месту жительства ребенка.</w:t>
      </w:r>
    </w:p>
    <w:p w:rsidR="00912940" w:rsidRDefault="00912940" w:rsidP="00A93BA6">
      <w:pPr>
        <w:spacing w:after="0" w:line="240" w:lineRule="auto"/>
        <w:jc w:val="both"/>
        <w:rPr>
          <w:b/>
          <w:szCs w:val="28"/>
        </w:rPr>
      </w:pPr>
    </w:p>
    <w:p w:rsidR="00912940" w:rsidRDefault="00912940" w:rsidP="00A93BA6">
      <w:pPr>
        <w:spacing w:after="0" w:line="240" w:lineRule="auto"/>
        <w:jc w:val="both"/>
        <w:rPr>
          <w:szCs w:val="28"/>
          <w:lang w:eastAsia="ru-RU"/>
        </w:rPr>
      </w:pPr>
      <w:r>
        <w:rPr>
          <w:b/>
          <w:szCs w:val="28"/>
        </w:rPr>
        <w:t>7. Почему появляется  на Портале статус «не существует»</w:t>
      </w:r>
    </w:p>
    <w:p w:rsidR="00912940" w:rsidRDefault="00912940" w:rsidP="00A93BA6">
      <w:pPr>
        <w:spacing w:after="0" w:line="240" w:lineRule="auto"/>
        <w:jc w:val="both"/>
        <w:rPr>
          <w:szCs w:val="28"/>
          <w:lang w:eastAsia="ru-RU"/>
        </w:rPr>
      </w:pPr>
    </w:p>
    <w:p w:rsidR="00912940" w:rsidRDefault="00912940" w:rsidP="00A93BA6">
      <w:pPr>
        <w:spacing w:after="0" w:line="240" w:lineRule="auto"/>
        <w:jc w:val="both"/>
        <w:rPr>
          <w:szCs w:val="28"/>
        </w:rPr>
      </w:pPr>
      <w:r>
        <w:rPr>
          <w:szCs w:val="28"/>
        </w:rPr>
        <w:tab/>
      </w:r>
      <w:r w:rsidRPr="003868BB">
        <w:rPr>
          <w:szCs w:val="28"/>
        </w:rPr>
        <w:t xml:space="preserve">Этот статус не означает, что Вашего ребенка нет в очереди (в случае, если Вы подавали заявление на постановку на учет в детский сад), а возможно при подаче заявления в районный отдел образования не были внесены, либо внесены некорректно реквизиты свидетельства о рождении Вашего ребенка. При этом Ваш ребенок находится в очереди. </w:t>
      </w:r>
      <w:r w:rsidRPr="003868BB">
        <w:rPr>
          <w:szCs w:val="28"/>
        </w:rPr>
        <w:br/>
      </w:r>
      <w:r>
        <w:rPr>
          <w:szCs w:val="28"/>
        </w:rPr>
        <w:tab/>
      </w:r>
      <w:r w:rsidRPr="003868BB">
        <w:rPr>
          <w:szCs w:val="28"/>
        </w:rPr>
        <w:t xml:space="preserve">Для обработки подобных случаев с целью предоставления последующей возможности информирования о состоянии очереди через Портал, создана </w:t>
      </w:r>
      <w:r>
        <w:rPr>
          <w:szCs w:val="28"/>
        </w:rPr>
        <w:t>ф</w:t>
      </w:r>
      <w:r w:rsidRPr="003868BB">
        <w:rPr>
          <w:szCs w:val="28"/>
        </w:rPr>
        <w:t xml:space="preserve">орма обращения на странице проверки очереди. Вам необходимо лишь полностью заполнить ее и нажать </w:t>
      </w:r>
      <w:r>
        <w:rPr>
          <w:szCs w:val="28"/>
        </w:rPr>
        <w:t xml:space="preserve">на </w:t>
      </w:r>
      <w:bookmarkStart w:id="0" w:name="_GoBack"/>
      <w:bookmarkEnd w:id="0"/>
      <w:r w:rsidRPr="003868BB">
        <w:rPr>
          <w:szCs w:val="28"/>
        </w:rPr>
        <w:t>кнопку «Отправить». Эта информация будет передана в отдел образования Вашего района и Ваше заявление будет дополнено недостающими данными. После чего Вы сможете проверять свою очередность по серии и номеру свидетельства о рождении Вашего ребенка. Эта форма создана только для указанных случаев (статус состояния очереди на Портале «Не существует») и не является инструментом для изменения иных данных Вашего заявления (изменение детского сада в заявлении и т.п.).</w:t>
      </w:r>
    </w:p>
    <w:p w:rsidR="00912940" w:rsidRDefault="00912940" w:rsidP="00A93BA6">
      <w:pPr>
        <w:spacing w:after="0" w:line="240" w:lineRule="auto"/>
        <w:jc w:val="both"/>
        <w:rPr>
          <w:szCs w:val="28"/>
          <w:lang w:val="tt-RU"/>
        </w:rPr>
      </w:pPr>
      <w:r>
        <w:rPr>
          <w:szCs w:val="28"/>
        </w:rPr>
        <w:tab/>
        <w:t xml:space="preserve">Также для выяснения статуса «не существует»  Вы можете обратиться в управление (отдел) образования Вашего района.  </w:t>
      </w:r>
    </w:p>
    <w:p w:rsidR="00912940" w:rsidRPr="00A93BA6" w:rsidRDefault="00912940" w:rsidP="00A93BA6">
      <w:pPr>
        <w:spacing w:after="0" w:line="240" w:lineRule="auto"/>
        <w:jc w:val="both"/>
        <w:rPr>
          <w:lang w:val="tt-RU"/>
        </w:rPr>
      </w:pPr>
    </w:p>
    <w:p w:rsidR="00912940" w:rsidRDefault="00912940" w:rsidP="00A93BA6">
      <w:pPr>
        <w:spacing w:after="0" w:line="240" w:lineRule="auto"/>
        <w:jc w:val="both"/>
        <w:rPr>
          <w:szCs w:val="28"/>
          <w:lang w:eastAsia="ru-RU"/>
        </w:rPr>
      </w:pPr>
    </w:p>
    <w:p w:rsidR="00912940" w:rsidRDefault="00912940" w:rsidP="00A93BA6">
      <w:pPr>
        <w:spacing w:after="0" w:line="240" w:lineRule="auto"/>
        <w:jc w:val="both"/>
        <w:rPr>
          <w:szCs w:val="28"/>
          <w:lang w:eastAsia="ru-RU"/>
        </w:rPr>
      </w:pPr>
    </w:p>
    <w:p w:rsidR="00912940" w:rsidRPr="00640FEA" w:rsidRDefault="00912940" w:rsidP="00272DDD">
      <w:pPr>
        <w:spacing w:before="100" w:beforeAutospacing="1" w:after="100" w:afterAutospacing="1" w:line="240" w:lineRule="auto"/>
        <w:jc w:val="both"/>
        <w:rPr>
          <w:szCs w:val="28"/>
          <w:lang w:eastAsia="ru-RU"/>
        </w:rPr>
      </w:pPr>
    </w:p>
    <w:p w:rsidR="00912940" w:rsidRDefault="00912940" w:rsidP="00FC3302">
      <w:pPr>
        <w:spacing w:after="0" w:line="240" w:lineRule="auto"/>
        <w:ind w:firstLine="708"/>
        <w:jc w:val="both"/>
        <w:rPr>
          <w:szCs w:val="28"/>
        </w:rPr>
      </w:pPr>
    </w:p>
    <w:p w:rsidR="00912940" w:rsidRPr="0021630D" w:rsidRDefault="00912940" w:rsidP="00DF069E">
      <w:pPr>
        <w:spacing w:after="0" w:line="240" w:lineRule="auto"/>
        <w:jc w:val="both"/>
        <w:rPr>
          <w:b/>
        </w:rPr>
      </w:pPr>
    </w:p>
    <w:sectPr w:rsidR="00912940" w:rsidRPr="0021630D" w:rsidSect="00F6799B">
      <w:pgSz w:w="11906" w:h="16838" w:code="9"/>
      <w:pgMar w:top="1134" w:right="850" w:bottom="1134" w:left="1418" w:header="709" w:footer="709" w:gutter="0"/>
      <w:paperSrc w:first="7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3A0885"/>
    <w:multiLevelType w:val="multilevel"/>
    <w:tmpl w:val="F50A1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2273427"/>
    <w:multiLevelType w:val="multilevel"/>
    <w:tmpl w:val="0352C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49592F"/>
    <w:multiLevelType w:val="multilevel"/>
    <w:tmpl w:val="5324F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5A50E2B"/>
    <w:multiLevelType w:val="multilevel"/>
    <w:tmpl w:val="5D5E5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F5209B6"/>
    <w:multiLevelType w:val="multilevel"/>
    <w:tmpl w:val="95DA6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BF27A63"/>
    <w:multiLevelType w:val="hybridMultilevel"/>
    <w:tmpl w:val="A9221E5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drawingGridHorizontalSpacing w:val="140"/>
  <w:drawingGridVerticalSpacing w:val="381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250A"/>
    <w:rsid w:val="000011E0"/>
    <w:rsid w:val="000024E6"/>
    <w:rsid w:val="000028F4"/>
    <w:rsid w:val="00003E26"/>
    <w:rsid w:val="00004474"/>
    <w:rsid w:val="00005A05"/>
    <w:rsid w:val="00007ECD"/>
    <w:rsid w:val="000109F2"/>
    <w:rsid w:val="00010CF6"/>
    <w:rsid w:val="00011086"/>
    <w:rsid w:val="00011976"/>
    <w:rsid w:val="00011B01"/>
    <w:rsid w:val="0001329F"/>
    <w:rsid w:val="00015D92"/>
    <w:rsid w:val="0001650C"/>
    <w:rsid w:val="00016731"/>
    <w:rsid w:val="00016A1E"/>
    <w:rsid w:val="00016DFB"/>
    <w:rsid w:val="00017014"/>
    <w:rsid w:val="00020566"/>
    <w:rsid w:val="00020875"/>
    <w:rsid w:val="00021FCD"/>
    <w:rsid w:val="00021FD6"/>
    <w:rsid w:val="00022D0E"/>
    <w:rsid w:val="00023D58"/>
    <w:rsid w:val="0002475E"/>
    <w:rsid w:val="00026A16"/>
    <w:rsid w:val="00026FA1"/>
    <w:rsid w:val="00027680"/>
    <w:rsid w:val="00030644"/>
    <w:rsid w:val="00030E6A"/>
    <w:rsid w:val="00031504"/>
    <w:rsid w:val="00032369"/>
    <w:rsid w:val="000330BB"/>
    <w:rsid w:val="00033CBF"/>
    <w:rsid w:val="0003454E"/>
    <w:rsid w:val="000354FC"/>
    <w:rsid w:val="0003639D"/>
    <w:rsid w:val="00036BA4"/>
    <w:rsid w:val="00040DCC"/>
    <w:rsid w:val="000412F4"/>
    <w:rsid w:val="000413AD"/>
    <w:rsid w:val="000419E1"/>
    <w:rsid w:val="00041ACF"/>
    <w:rsid w:val="0004318C"/>
    <w:rsid w:val="0004332A"/>
    <w:rsid w:val="000435E4"/>
    <w:rsid w:val="00044A72"/>
    <w:rsid w:val="00045E9D"/>
    <w:rsid w:val="00046F60"/>
    <w:rsid w:val="000471A6"/>
    <w:rsid w:val="00052600"/>
    <w:rsid w:val="0005262C"/>
    <w:rsid w:val="0005397A"/>
    <w:rsid w:val="000542CE"/>
    <w:rsid w:val="0005649C"/>
    <w:rsid w:val="000570B4"/>
    <w:rsid w:val="000579E4"/>
    <w:rsid w:val="00060728"/>
    <w:rsid w:val="000613DE"/>
    <w:rsid w:val="000621BE"/>
    <w:rsid w:val="000644A2"/>
    <w:rsid w:val="0006484B"/>
    <w:rsid w:val="00064AE2"/>
    <w:rsid w:val="00064CE2"/>
    <w:rsid w:val="00064D4D"/>
    <w:rsid w:val="00065E28"/>
    <w:rsid w:val="00067A9C"/>
    <w:rsid w:val="00070727"/>
    <w:rsid w:val="00070C4D"/>
    <w:rsid w:val="0007245D"/>
    <w:rsid w:val="000729DA"/>
    <w:rsid w:val="00072DCC"/>
    <w:rsid w:val="00073506"/>
    <w:rsid w:val="00073B3F"/>
    <w:rsid w:val="000801A0"/>
    <w:rsid w:val="00081A1F"/>
    <w:rsid w:val="0008316C"/>
    <w:rsid w:val="000832ED"/>
    <w:rsid w:val="00085034"/>
    <w:rsid w:val="0008513F"/>
    <w:rsid w:val="0008665E"/>
    <w:rsid w:val="00086DAF"/>
    <w:rsid w:val="00087083"/>
    <w:rsid w:val="000879FC"/>
    <w:rsid w:val="00087A15"/>
    <w:rsid w:val="000902EE"/>
    <w:rsid w:val="00090369"/>
    <w:rsid w:val="0009046E"/>
    <w:rsid w:val="000904E9"/>
    <w:rsid w:val="00090697"/>
    <w:rsid w:val="00090912"/>
    <w:rsid w:val="00090B09"/>
    <w:rsid w:val="00091875"/>
    <w:rsid w:val="00092FBA"/>
    <w:rsid w:val="00093211"/>
    <w:rsid w:val="000939AD"/>
    <w:rsid w:val="00093AE7"/>
    <w:rsid w:val="00093B5C"/>
    <w:rsid w:val="00094ACB"/>
    <w:rsid w:val="00096438"/>
    <w:rsid w:val="00096F47"/>
    <w:rsid w:val="000A0093"/>
    <w:rsid w:val="000A0D2B"/>
    <w:rsid w:val="000A0E39"/>
    <w:rsid w:val="000A2E49"/>
    <w:rsid w:val="000A3AD9"/>
    <w:rsid w:val="000A413F"/>
    <w:rsid w:val="000A4B27"/>
    <w:rsid w:val="000A550C"/>
    <w:rsid w:val="000B3354"/>
    <w:rsid w:val="000B3399"/>
    <w:rsid w:val="000B33F3"/>
    <w:rsid w:val="000B4249"/>
    <w:rsid w:val="000B42E2"/>
    <w:rsid w:val="000B46AD"/>
    <w:rsid w:val="000B4840"/>
    <w:rsid w:val="000B607D"/>
    <w:rsid w:val="000B6FCE"/>
    <w:rsid w:val="000C11E1"/>
    <w:rsid w:val="000C1253"/>
    <w:rsid w:val="000C25F8"/>
    <w:rsid w:val="000C287D"/>
    <w:rsid w:val="000C478D"/>
    <w:rsid w:val="000C4A1F"/>
    <w:rsid w:val="000C5C65"/>
    <w:rsid w:val="000C5CA4"/>
    <w:rsid w:val="000C5D1B"/>
    <w:rsid w:val="000C5DD6"/>
    <w:rsid w:val="000C68E4"/>
    <w:rsid w:val="000C7DE1"/>
    <w:rsid w:val="000D0610"/>
    <w:rsid w:val="000D100C"/>
    <w:rsid w:val="000D31DE"/>
    <w:rsid w:val="000D3F1E"/>
    <w:rsid w:val="000D41BB"/>
    <w:rsid w:val="000D4A5B"/>
    <w:rsid w:val="000D5B18"/>
    <w:rsid w:val="000D638B"/>
    <w:rsid w:val="000D6604"/>
    <w:rsid w:val="000D7A79"/>
    <w:rsid w:val="000E204A"/>
    <w:rsid w:val="000E3D71"/>
    <w:rsid w:val="000E45B7"/>
    <w:rsid w:val="000E4E72"/>
    <w:rsid w:val="000E5A88"/>
    <w:rsid w:val="000E629B"/>
    <w:rsid w:val="000E675D"/>
    <w:rsid w:val="000E68CC"/>
    <w:rsid w:val="000E776C"/>
    <w:rsid w:val="000F0F71"/>
    <w:rsid w:val="000F1B64"/>
    <w:rsid w:val="000F1BDE"/>
    <w:rsid w:val="000F2B7A"/>
    <w:rsid w:val="000F6934"/>
    <w:rsid w:val="000F7BB7"/>
    <w:rsid w:val="00100878"/>
    <w:rsid w:val="00100C20"/>
    <w:rsid w:val="00102A82"/>
    <w:rsid w:val="00102DA7"/>
    <w:rsid w:val="001031D7"/>
    <w:rsid w:val="0010322D"/>
    <w:rsid w:val="001034C3"/>
    <w:rsid w:val="0010394D"/>
    <w:rsid w:val="00104210"/>
    <w:rsid w:val="001048B3"/>
    <w:rsid w:val="00104D60"/>
    <w:rsid w:val="001051DC"/>
    <w:rsid w:val="001058ED"/>
    <w:rsid w:val="00106B66"/>
    <w:rsid w:val="0010738D"/>
    <w:rsid w:val="00111ECF"/>
    <w:rsid w:val="00113721"/>
    <w:rsid w:val="001146A4"/>
    <w:rsid w:val="001163C4"/>
    <w:rsid w:val="00116C31"/>
    <w:rsid w:val="00117263"/>
    <w:rsid w:val="00117D1D"/>
    <w:rsid w:val="00117E93"/>
    <w:rsid w:val="0012044E"/>
    <w:rsid w:val="001210A7"/>
    <w:rsid w:val="001214D5"/>
    <w:rsid w:val="001229B1"/>
    <w:rsid w:val="00123619"/>
    <w:rsid w:val="00123D19"/>
    <w:rsid w:val="00124997"/>
    <w:rsid w:val="001251A8"/>
    <w:rsid w:val="001253B9"/>
    <w:rsid w:val="00126AB6"/>
    <w:rsid w:val="001275F7"/>
    <w:rsid w:val="001312E6"/>
    <w:rsid w:val="00131E68"/>
    <w:rsid w:val="00134164"/>
    <w:rsid w:val="00134429"/>
    <w:rsid w:val="00136789"/>
    <w:rsid w:val="0013691F"/>
    <w:rsid w:val="00137527"/>
    <w:rsid w:val="001376B9"/>
    <w:rsid w:val="0014004D"/>
    <w:rsid w:val="001401C0"/>
    <w:rsid w:val="00140C28"/>
    <w:rsid w:val="001428A3"/>
    <w:rsid w:val="00143E8C"/>
    <w:rsid w:val="00144BA4"/>
    <w:rsid w:val="00145D9D"/>
    <w:rsid w:val="001463ED"/>
    <w:rsid w:val="0014790A"/>
    <w:rsid w:val="00147928"/>
    <w:rsid w:val="00147F02"/>
    <w:rsid w:val="00150D2C"/>
    <w:rsid w:val="00150FC8"/>
    <w:rsid w:val="0015139B"/>
    <w:rsid w:val="00152271"/>
    <w:rsid w:val="0015270A"/>
    <w:rsid w:val="00152CE7"/>
    <w:rsid w:val="00154CDB"/>
    <w:rsid w:val="001557C4"/>
    <w:rsid w:val="00155AB4"/>
    <w:rsid w:val="0015606F"/>
    <w:rsid w:val="00156316"/>
    <w:rsid w:val="00156CFF"/>
    <w:rsid w:val="00156D46"/>
    <w:rsid w:val="0015754F"/>
    <w:rsid w:val="001576ED"/>
    <w:rsid w:val="001602DE"/>
    <w:rsid w:val="001605B3"/>
    <w:rsid w:val="00161B06"/>
    <w:rsid w:val="00163B0A"/>
    <w:rsid w:val="001659AC"/>
    <w:rsid w:val="00165B5F"/>
    <w:rsid w:val="00165B6D"/>
    <w:rsid w:val="00170DE3"/>
    <w:rsid w:val="00170F61"/>
    <w:rsid w:val="00171C40"/>
    <w:rsid w:val="00171EC8"/>
    <w:rsid w:val="00171FCC"/>
    <w:rsid w:val="00173BA1"/>
    <w:rsid w:val="00174586"/>
    <w:rsid w:val="00174C7C"/>
    <w:rsid w:val="00174DCE"/>
    <w:rsid w:val="00175BF6"/>
    <w:rsid w:val="00175CEA"/>
    <w:rsid w:val="00176312"/>
    <w:rsid w:val="001763CE"/>
    <w:rsid w:val="0018043A"/>
    <w:rsid w:val="00180EE0"/>
    <w:rsid w:val="001814C8"/>
    <w:rsid w:val="00181A7D"/>
    <w:rsid w:val="00182371"/>
    <w:rsid w:val="00182565"/>
    <w:rsid w:val="00184DD4"/>
    <w:rsid w:val="00186830"/>
    <w:rsid w:val="001869A4"/>
    <w:rsid w:val="001876B5"/>
    <w:rsid w:val="00187CCA"/>
    <w:rsid w:val="00187F7B"/>
    <w:rsid w:val="001900CD"/>
    <w:rsid w:val="001904A7"/>
    <w:rsid w:val="00192729"/>
    <w:rsid w:val="00192A29"/>
    <w:rsid w:val="00192D00"/>
    <w:rsid w:val="00192EDB"/>
    <w:rsid w:val="00192F3F"/>
    <w:rsid w:val="001968FB"/>
    <w:rsid w:val="0019733E"/>
    <w:rsid w:val="001A08F9"/>
    <w:rsid w:val="001A0E64"/>
    <w:rsid w:val="001A1B5B"/>
    <w:rsid w:val="001A1D3A"/>
    <w:rsid w:val="001A35BA"/>
    <w:rsid w:val="001A36D0"/>
    <w:rsid w:val="001A643E"/>
    <w:rsid w:val="001A697C"/>
    <w:rsid w:val="001B1799"/>
    <w:rsid w:val="001B1A95"/>
    <w:rsid w:val="001B2598"/>
    <w:rsid w:val="001B3799"/>
    <w:rsid w:val="001B3985"/>
    <w:rsid w:val="001B4A37"/>
    <w:rsid w:val="001B6557"/>
    <w:rsid w:val="001B7FA4"/>
    <w:rsid w:val="001C000F"/>
    <w:rsid w:val="001C137D"/>
    <w:rsid w:val="001C1431"/>
    <w:rsid w:val="001C3746"/>
    <w:rsid w:val="001C3FB9"/>
    <w:rsid w:val="001C3FCA"/>
    <w:rsid w:val="001C5225"/>
    <w:rsid w:val="001C5323"/>
    <w:rsid w:val="001C5834"/>
    <w:rsid w:val="001C62C5"/>
    <w:rsid w:val="001C6A8B"/>
    <w:rsid w:val="001C75E7"/>
    <w:rsid w:val="001C7EFB"/>
    <w:rsid w:val="001D0041"/>
    <w:rsid w:val="001D0C09"/>
    <w:rsid w:val="001D0E8A"/>
    <w:rsid w:val="001D1662"/>
    <w:rsid w:val="001D1A7C"/>
    <w:rsid w:val="001D1E7A"/>
    <w:rsid w:val="001D36D6"/>
    <w:rsid w:val="001D3D89"/>
    <w:rsid w:val="001D3E59"/>
    <w:rsid w:val="001D5068"/>
    <w:rsid w:val="001D6213"/>
    <w:rsid w:val="001D6E14"/>
    <w:rsid w:val="001D78B0"/>
    <w:rsid w:val="001E01E1"/>
    <w:rsid w:val="001E081C"/>
    <w:rsid w:val="001E147C"/>
    <w:rsid w:val="001E1909"/>
    <w:rsid w:val="001E1F82"/>
    <w:rsid w:val="001E2809"/>
    <w:rsid w:val="001E3AA9"/>
    <w:rsid w:val="001E42BA"/>
    <w:rsid w:val="001E499C"/>
    <w:rsid w:val="001E57BA"/>
    <w:rsid w:val="001E57CC"/>
    <w:rsid w:val="001E5E07"/>
    <w:rsid w:val="001E60D9"/>
    <w:rsid w:val="001E66E7"/>
    <w:rsid w:val="001E671B"/>
    <w:rsid w:val="001E6BE0"/>
    <w:rsid w:val="001E7C20"/>
    <w:rsid w:val="001F0C59"/>
    <w:rsid w:val="001F1345"/>
    <w:rsid w:val="001F1801"/>
    <w:rsid w:val="001F31D2"/>
    <w:rsid w:val="001F3A2A"/>
    <w:rsid w:val="001F3B3D"/>
    <w:rsid w:val="001F3C74"/>
    <w:rsid w:val="001F3D3D"/>
    <w:rsid w:val="001F40AC"/>
    <w:rsid w:val="001F5159"/>
    <w:rsid w:val="001F56F1"/>
    <w:rsid w:val="001F5E3C"/>
    <w:rsid w:val="001F782D"/>
    <w:rsid w:val="001F7DD1"/>
    <w:rsid w:val="002006AA"/>
    <w:rsid w:val="00200C99"/>
    <w:rsid w:val="0020170F"/>
    <w:rsid w:val="0020286E"/>
    <w:rsid w:val="00204906"/>
    <w:rsid w:val="00204B9D"/>
    <w:rsid w:val="00205B74"/>
    <w:rsid w:val="00205E72"/>
    <w:rsid w:val="00206CC4"/>
    <w:rsid w:val="0020707C"/>
    <w:rsid w:val="002072FD"/>
    <w:rsid w:val="002075A8"/>
    <w:rsid w:val="002111AF"/>
    <w:rsid w:val="002115B9"/>
    <w:rsid w:val="00212614"/>
    <w:rsid w:val="002127A9"/>
    <w:rsid w:val="00212DDD"/>
    <w:rsid w:val="00213923"/>
    <w:rsid w:val="002141A7"/>
    <w:rsid w:val="00214E20"/>
    <w:rsid w:val="00215C95"/>
    <w:rsid w:val="0021630D"/>
    <w:rsid w:val="00216EFB"/>
    <w:rsid w:val="00216F72"/>
    <w:rsid w:val="002171AD"/>
    <w:rsid w:val="00222171"/>
    <w:rsid w:val="002221BF"/>
    <w:rsid w:val="00224AD1"/>
    <w:rsid w:val="00225C84"/>
    <w:rsid w:val="00226C78"/>
    <w:rsid w:val="002277E5"/>
    <w:rsid w:val="00231117"/>
    <w:rsid w:val="002323B9"/>
    <w:rsid w:val="00233D21"/>
    <w:rsid w:val="002340DB"/>
    <w:rsid w:val="00234210"/>
    <w:rsid w:val="00234525"/>
    <w:rsid w:val="00234896"/>
    <w:rsid w:val="002348D1"/>
    <w:rsid w:val="002352D5"/>
    <w:rsid w:val="002353F2"/>
    <w:rsid w:val="002355C5"/>
    <w:rsid w:val="00236101"/>
    <w:rsid w:val="00236E96"/>
    <w:rsid w:val="00237321"/>
    <w:rsid w:val="00237A2F"/>
    <w:rsid w:val="0024075D"/>
    <w:rsid w:val="00241B36"/>
    <w:rsid w:val="00244074"/>
    <w:rsid w:val="00244560"/>
    <w:rsid w:val="00244A1B"/>
    <w:rsid w:val="00246036"/>
    <w:rsid w:val="002474D9"/>
    <w:rsid w:val="00247871"/>
    <w:rsid w:val="00250B67"/>
    <w:rsid w:val="00250E3D"/>
    <w:rsid w:val="00250F45"/>
    <w:rsid w:val="00251A66"/>
    <w:rsid w:val="00252A81"/>
    <w:rsid w:val="00253D1D"/>
    <w:rsid w:val="002540CB"/>
    <w:rsid w:val="002563B0"/>
    <w:rsid w:val="00256769"/>
    <w:rsid w:val="00256A53"/>
    <w:rsid w:val="00257E96"/>
    <w:rsid w:val="002612BF"/>
    <w:rsid w:val="00261B52"/>
    <w:rsid w:val="00261D7B"/>
    <w:rsid w:val="00264942"/>
    <w:rsid w:val="00264D1B"/>
    <w:rsid w:val="0026572B"/>
    <w:rsid w:val="00265F2F"/>
    <w:rsid w:val="00267259"/>
    <w:rsid w:val="002673E2"/>
    <w:rsid w:val="00271903"/>
    <w:rsid w:val="00272BD1"/>
    <w:rsid w:val="00272DDD"/>
    <w:rsid w:val="00273DE7"/>
    <w:rsid w:val="0027423B"/>
    <w:rsid w:val="00274BB9"/>
    <w:rsid w:val="00276E0B"/>
    <w:rsid w:val="0027782D"/>
    <w:rsid w:val="0028064B"/>
    <w:rsid w:val="00280BB9"/>
    <w:rsid w:val="0028179C"/>
    <w:rsid w:val="00281F8D"/>
    <w:rsid w:val="0028280A"/>
    <w:rsid w:val="00283100"/>
    <w:rsid w:val="0028370A"/>
    <w:rsid w:val="00283F53"/>
    <w:rsid w:val="0028444B"/>
    <w:rsid w:val="002844FB"/>
    <w:rsid w:val="00284FE4"/>
    <w:rsid w:val="00285796"/>
    <w:rsid w:val="00285EDA"/>
    <w:rsid w:val="002876E9"/>
    <w:rsid w:val="002903E8"/>
    <w:rsid w:val="00290591"/>
    <w:rsid w:val="00290797"/>
    <w:rsid w:val="00291A92"/>
    <w:rsid w:val="00291C62"/>
    <w:rsid w:val="00292792"/>
    <w:rsid w:val="00292A75"/>
    <w:rsid w:val="00294B4F"/>
    <w:rsid w:val="00297F7E"/>
    <w:rsid w:val="002A0290"/>
    <w:rsid w:val="002A0860"/>
    <w:rsid w:val="002A103E"/>
    <w:rsid w:val="002A3386"/>
    <w:rsid w:val="002A49C0"/>
    <w:rsid w:val="002A54B8"/>
    <w:rsid w:val="002A54DB"/>
    <w:rsid w:val="002A56AF"/>
    <w:rsid w:val="002A5730"/>
    <w:rsid w:val="002A5A77"/>
    <w:rsid w:val="002A5F88"/>
    <w:rsid w:val="002A61D1"/>
    <w:rsid w:val="002A6D2C"/>
    <w:rsid w:val="002A7609"/>
    <w:rsid w:val="002A78BA"/>
    <w:rsid w:val="002B0494"/>
    <w:rsid w:val="002B1DC5"/>
    <w:rsid w:val="002B2031"/>
    <w:rsid w:val="002B3665"/>
    <w:rsid w:val="002B3A99"/>
    <w:rsid w:val="002B3DAE"/>
    <w:rsid w:val="002B55E2"/>
    <w:rsid w:val="002B5C06"/>
    <w:rsid w:val="002B5DF1"/>
    <w:rsid w:val="002B76F6"/>
    <w:rsid w:val="002C0D85"/>
    <w:rsid w:val="002C1375"/>
    <w:rsid w:val="002C1C93"/>
    <w:rsid w:val="002C1D9C"/>
    <w:rsid w:val="002C2FDB"/>
    <w:rsid w:val="002C30EA"/>
    <w:rsid w:val="002C38A2"/>
    <w:rsid w:val="002C4935"/>
    <w:rsid w:val="002C4C93"/>
    <w:rsid w:val="002C5085"/>
    <w:rsid w:val="002C5C12"/>
    <w:rsid w:val="002C651A"/>
    <w:rsid w:val="002C6B50"/>
    <w:rsid w:val="002C6E39"/>
    <w:rsid w:val="002D155F"/>
    <w:rsid w:val="002D1642"/>
    <w:rsid w:val="002D2219"/>
    <w:rsid w:val="002D23AF"/>
    <w:rsid w:val="002D2B32"/>
    <w:rsid w:val="002D3506"/>
    <w:rsid w:val="002D3F32"/>
    <w:rsid w:val="002D4072"/>
    <w:rsid w:val="002D48C4"/>
    <w:rsid w:val="002D617C"/>
    <w:rsid w:val="002D63B6"/>
    <w:rsid w:val="002D7515"/>
    <w:rsid w:val="002E035A"/>
    <w:rsid w:val="002E318F"/>
    <w:rsid w:val="002E64CB"/>
    <w:rsid w:val="002E78DC"/>
    <w:rsid w:val="002F0B8B"/>
    <w:rsid w:val="002F1472"/>
    <w:rsid w:val="002F1F32"/>
    <w:rsid w:val="002F25F8"/>
    <w:rsid w:val="002F2882"/>
    <w:rsid w:val="002F29C7"/>
    <w:rsid w:val="002F3033"/>
    <w:rsid w:val="002F3849"/>
    <w:rsid w:val="002F4F78"/>
    <w:rsid w:val="002F5057"/>
    <w:rsid w:val="002F606A"/>
    <w:rsid w:val="002F647F"/>
    <w:rsid w:val="002F73F6"/>
    <w:rsid w:val="002F7E8F"/>
    <w:rsid w:val="003001D0"/>
    <w:rsid w:val="00300A48"/>
    <w:rsid w:val="00304514"/>
    <w:rsid w:val="00304E84"/>
    <w:rsid w:val="0030593E"/>
    <w:rsid w:val="00305D55"/>
    <w:rsid w:val="00306727"/>
    <w:rsid w:val="00312601"/>
    <w:rsid w:val="00312926"/>
    <w:rsid w:val="00313166"/>
    <w:rsid w:val="00314987"/>
    <w:rsid w:val="00315276"/>
    <w:rsid w:val="00315761"/>
    <w:rsid w:val="0031670E"/>
    <w:rsid w:val="00316E69"/>
    <w:rsid w:val="003206DA"/>
    <w:rsid w:val="00320BE0"/>
    <w:rsid w:val="00321D75"/>
    <w:rsid w:val="00322ACD"/>
    <w:rsid w:val="00322B9A"/>
    <w:rsid w:val="00323427"/>
    <w:rsid w:val="0032348D"/>
    <w:rsid w:val="00324AA4"/>
    <w:rsid w:val="003250E4"/>
    <w:rsid w:val="00325AEE"/>
    <w:rsid w:val="00326D1E"/>
    <w:rsid w:val="00327485"/>
    <w:rsid w:val="003275E0"/>
    <w:rsid w:val="00331550"/>
    <w:rsid w:val="00332F02"/>
    <w:rsid w:val="003335A4"/>
    <w:rsid w:val="0033366F"/>
    <w:rsid w:val="00333893"/>
    <w:rsid w:val="0033491C"/>
    <w:rsid w:val="00334C8B"/>
    <w:rsid w:val="00334EB5"/>
    <w:rsid w:val="00334EDD"/>
    <w:rsid w:val="00335094"/>
    <w:rsid w:val="00335789"/>
    <w:rsid w:val="0033633F"/>
    <w:rsid w:val="00337B63"/>
    <w:rsid w:val="00340161"/>
    <w:rsid w:val="00341C1D"/>
    <w:rsid w:val="003420AE"/>
    <w:rsid w:val="00342345"/>
    <w:rsid w:val="00343180"/>
    <w:rsid w:val="0034392A"/>
    <w:rsid w:val="0034419A"/>
    <w:rsid w:val="003448D3"/>
    <w:rsid w:val="00344E49"/>
    <w:rsid w:val="0034730A"/>
    <w:rsid w:val="00350652"/>
    <w:rsid w:val="0035119D"/>
    <w:rsid w:val="00352FF5"/>
    <w:rsid w:val="0035347E"/>
    <w:rsid w:val="0035491F"/>
    <w:rsid w:val="00354C2A"/>
    <w:rsid w:val="00354CAA"/>
    <w:rsid w:val="00355338"/>
    <w:rsid w:val="0035545B"/>
    <w:rsid w:val="00355D8D"/>
    <w:rsid w:val="00355DBA"/>
    <w:rsid w:val="003612F9"/>
    <w:rsid w:val="00362D0C"/>
    <w:rsid w:val="00363769"/>
    <w:rsid w:val="00363EE7"/>
    <w:rsid w:val="00364A5A"/>
    <w:rsid w:val="00365B8D"/>
    <w:rsid w:val="00365D95"/>
    <w:rsid w:val="00366810"/>
    <w:rsid w:val="00367811"/>
    <w:rsid w:val="00367D20"/>
    <w:rsid w:val="003711FD"/>
    <w:rsid w:val="00371457"/>
    <w:rsid w:val="00372ACC"/>
    <w:rsid w:val="00372B49"/>
    <w:rsid w:val="003739D6"/>
    <w:rsid w:val="00374136"/>
    <w:rsid w:val="003754F0"/>
    <w:rsid w:val="003760FA"/>
    <w:rsid w:val="00376C8A"/>
    <w:rsid w:val="00377304"/>
    <w:rsid w:val="0037749A"/>
    <w:rsid w:val="0038069F"/>
    <w:rsid w:val="003820F6"/>
    <w:rsid w:val="003826A2"/>
    <w:rsid w:val="003827E2"/>
    <w:rsid w:val="0038297D"/>
    <w:rsid w:val="00383088"/>
    <w:rsid w:val="00384205"/>
    <w:rsid w:val="00385DED"/>
    <w:rsid w:val="003868BB"/>
    <w:rsid w:val="00386D0E"/>
    <w:rsid w:val="0038755D"/>
    <w:rsid w:val="00390AFD"/>
    <w:rsid w:val="003912A1"/>
    <w:rsid w:val="003922E9"/>
    <w:rsid w:val="00393702"/>
    <w:rsid w:val="003940D2"/>
    <w:rsid w:val="003957D3"/>
    <w:rsid w:val="003A1C0B"/>
    <w:rsid w:val="003A22A5"/>
    <w:rsid w:val="003A2722"/>
    <w:rsid w:val="003A29AA"/>
    <w:rsid w:val="003A3B13"/>
    <w:rsid w:val="003A6087"/>
    <w:rsid w:val="003B024C"/>
    <w:rsid w:val="003B07C4"/>
    <w:rsid w:val="003B0F4D"/>
    <w:rsid w:val="003B100C"/>
    <w:rsid w:val="003B258F"/>
    <w:rsid w:val="003B3173"/>
    <w:rsid w:val="003B397D"/>
    <w:rsid w:val="003B531C"/>
    <w:rsid w:val="003B5603"/>
    <w:rsid w:val="003B6B25"/>
    <w:rsid w:val="003B7FB5"/>
    <w:rsid w:val="003C0E78"/>
    <w:rsid w:val="003C2341"/>
    <w:rsid w:val="003C2BDA"/>
    <w:rsid w:val="003C49E1"/>
    <w:rsid w:val="003C5502"/>
    <w:rsid w:val="003C63CE"/>
    <w:rsid w:val="003C6F9A"/>
    <w:rsid w:val="003C72EE"/>
    <w:rsid w:val="003C7B54"/>
    <w:rsid w:val="003C7EAC"/>
    <w:rsid w:val="003D03D0"/>
    <w:rsid w:val="003D2A08"/>
    <w:rsid w:val="003D313F"/>
    <w:rsid w:val="003D4125"/>
    <w:rsid w:val="003D4360"/>
    <w:rsid w:val="003D4A51"/>
    <w:rsid w:val="003D526E"/>
    <w:rsid w:val="003D5A91"/>
    <w:rsid w:val="003D5C9A"/>
    <w:rsid w:val="003D6690"/>
    <w:rsid w:val="003D714B"/>
    <w:rsid w:val="003D71F9"/>
    <w:rsid w:val="003D7368"/>
    <w:rsid w:val="003E02AD"/>
    <w:rsid w:val="003E166E"/>
    <w:rsid w:val="003E2042"/>
    <w:rsid w:val="003E2D75"/>
    <w:rsid w:val="003E3578"/>
    <w:rsid w:val="003E43C7"/>
    <w:rsid w:val="003E461F"/>
    <w:rsid w:val="003E4A34"/>
    <w:rsid w:val="003E5CF3"/>
    <w:rsid w:val="003E6C1C"/>
    <w:rsid w:val="003E6F9B"/>
    <w:rsid w:val="003E7465"/>
    <w:rsid w:val="003E7C2D"/>
    <w:rsid w:val="003F080F"/>
    <w:rsid w:val="003F1224"/>
    <w:rsid w:val="003F1236"/>
    <w:rsid w:val="003F1B30"/>
    <w:rsid w:val="003F245D"/>
    <w:rsid w:val="003F258B"/>
    <w:rsid w:val="003F3611"/>
    <w:rsid w:val="003F3659"/>
    <w:rsid w:val="003F3E92"/>
    <w:rsid w:val="003F4760"/>
    <w:rsid w:val="003F497B"/>
    <w:rsid w:val="003F5075"/>
    <w:rsid w:val="003F608D"/>
    <w:rsid w:val="00401A9F"/>
    <w:rsid w:val="00402DB2"/>
    <w:rsid w:val="004046E9"/>
    <w:rsid w:val="00405B97"/>
    <w:rsid w:val="00405DC8"/>
    <w:rsid w:val="00405F0A"/>
    <w:rsid w:val="0040609A"/>
    <w:rsid w:val="004065FA"/>
    <w:rsid w:val="004068BA"/>
    <w:rsid w:val="00406E0B"/>
    <w:rsid w:val="00406FCA"/>
    <w:rsid w:val="004073AF"/>
    <w:rsid w:val="004073E8"/>
    <w:rsid w:val="004100F8"/>
    <w:rsid w:val="00412088"/>
    <w:rsid w:val="00415215"/>
    <w:rsid w:val="00415FF4"/>
    <w:rsid w:val="004178BE"/>
    <w:rsid w:val="00417DF8"/>
    <w:rsid w:val="004214D5"/>
    <w:rsid w:val="00421CDA"/>
    <w:rsid w:val="00421EEA"/>
    <w:rsid w:val="00422A19"/>
    <w:rsid w:val="00422DDE"/>
    <w:rsid w:val="00423145"/>
    <w:rsid w:val="004240FC"/>
    <w:rsid w:val="00424F74"/>
    <w:rsid w:val="00426332"/>
    <w:rsid w:val="004266B6"/>
    <w:rsid w:val="0042706F"/>
    <w:rsid w:val="00427441"/>
    <w:rsid w:val="004321EE"/>
    <w:rsid w:val="0043381A"/>
    <w:rsid w:val="004349FB"/>
    <w:rsid w:val="004352E4"/>
    <w:rsid w:val="00435C93"/>
    <w:rsid w:val="00436C07"/>
    <w:rsid w:val="00437F4E"/>
    <w:rsid w:val="0044109F"/>
    <w:rsid w:val="004412FD"/>
    <w:rsid w:val="004413AD"/>
    <w:rsid w:val="00442DCE"/>
    <w:rsid w:val="004431EE"/>
    <w:rsid w:val="004433BB"/>
    <w:rsid w:val="00443888"/>
    <w:rsid w:val="00443FDB"/>
    <w:rsid w:val="00444117"/>
    <w:rsid w:val="0044548A"/>
    <w:rsid w:val="00446440"/>
    <w:rsid w:val="00450837"/>
    <w:rsid w:val="0045183C"/>
    <w:rsid w:val="00451852"/>
    <w:rsid w:val="004530FD"/>
    <w:rsid w:val="0045570D"/>
    <w:rsid w:val="00455BD7"/>
    <w:rsid w:val="00455CF1"/>
    <w:rsid w:val="00456EC8"/>
    <w:rsid w:val="004571FA"/>
    <w:rsid w:val="004577C3"/>
    <w:rsid w:val="0046018C"/>
    <w:rsid w:val="00460293"/>
    <w:rsid w:val="0046046F"/>
    <w:rsid w:val="00460942"/>
    <w:rsid w:val="004618DC"/>
    <w:rsid w:val="00461AC9"/>
    <w:rsid w:val="00461F84"/>
    <w:rsid w:val="00461F96"/>
    <w:rsid w:val="004625E6"/>
    <w:rsid w:val="00462B58"/>
    <w:rsid w:val="0046474C"/>
    <w:rsid w:val="00465EB6"/>
    <w:rsid w:val="00467160"/>
    <w:rsid w:val="00470313"/>
    <w:rsid w:val="00470C95"/>
    <w:rsid w:val="004723CA"/>
    <w:rsid w:val="00472700"/>
    <w:rsid w:val="0047324F"/>
    <w:rsid w:val="004745D2"/>
    <w:rsid w:val="00474D93"/>
    <w:rsid w:val="00475CB4"/>
    <w:rsid w:val="00475D01"/>
    <w:rsid w:val="004773F0"/>
    <w:rsid w:val="00480675"/>
    <w:rsid w:val="004815F2"/>
    <w:rsid w:val="00481E23"/>
    <w:rsid w:val="00482081"/>
    <w:rsid w:val="004837D6"/>
    <w:rsid w:val="004840D5"/>
    <w:rsid w:val="00484C3D"/>
    <w:rsid w:val="00484D8D"/>
    <w:rsid w:val="004858CA"/>
    <w:rsid w:val="0048636B"/>
    <w:rsid w:val="00486D71"/>
    <w:rsid w:val="00487005"/>
    <w:rsid w:val="00487AB6"/>
    <w:rsid w:val="00490982"/>
    <w:rsid w:val="004916F3"/>
    <w:rsid w:val="0049222C"/>
    <w:rsid w:val="00492CDC"/>
    <w:rsid w:val="00492D6D"/>
    <w:rsid w:val="00493043"/>
    <w:rsid w:val="00493342"/>
    <w:rsid w:val="0049337D"/>
    <w:rsid w:val="00493B26"/>
    <w:rsid w:val="00493D77"/>
    <w:rsid w:val="00494530"/>
    <w:rsid w:val="004956D6"/>
    <w:rsid w:val="004A106E"/>
    <w:rsid w:val="004A17BE"/>
    <w:rsid w:val="004A299C"/>
    <w:rsid w:val="004A2EA0"/>
    <w:rsid w:val="004A43D5"/>
    <w:rsid w:val="004A6B80"/>
    <w:rsid w:val="004A7D93"/>
    <w:rsid w:val="004B0CD7"/>
    <w:rsid w:val="004B134F"/>
    <w:rsid w:val="004B19F5"/>
    <w:rsid w:val="004B1AA1"/>
    <w:rsid w:val="004B2F32"/>
    <w:rsid w:val="004B46D7"/>
    <w:rsid w:val="004B46E7"/>
    <w:rsid w:val="004B4AFB"/>
    <w:rsid w:val="004B4C62"/>
    <w:rsid w:val="004B519B"/>
    <w:rsid w:val="004B652E"/>
    <w:rsid w:val="004B66D4"/>
    <w:rsid w:val="004B724D"/>
    <w:rsid w:val="004B777F"/>
    <w:rsid w:val="004B78B2"/>
    <w:rsid w:val="004B79A0"/>
    <w:rsid w:val="004B7EF1"/>
    <w:rsid w:val="004C04C6"/>
    <w:rsid w:val="004C0BCB"/>
    <w:rsid w:val="004C0DC8"/>
    <w:rsid w:val="004C28F6"/>
    <w:rsid w:val="004C2EF8"/>
    <w:rsid w:val="004C3336"/>
    <w:rsid w:val="004C4DED"/>
    <w:rsid w:val="004C5617"/>
    <w:rsid w:val="004C624A"/>
    <w:rsid w:val="004C7C45"/>
    <w:rsid w:val="004D0CD5"/>
    <w:rsid w:val="004D131E"/>
    <w:rsid w:val="004D1C6C"/>
    <w:rsid w:val="004D359D"/>
    <w:rsid w:val="004D3AF6"/>
    <w:rsid w:val="004D4AA8"/>
    <w:rsid w:val="004D53D7"/>
    <w:rsid w:val="004D5C9B"/>
    <w:rsid w:val="004D62A0"/>
    <w:rsid w:val="004D6A43"/>
    <w:rsid w:val="004D72D9"/>
    <w:rsid w:val="004E1BE5"/>
    <w:rsid w:val="004E2863"/>
    <w:rsid w:val="004E3DC6"/>
    <w:rsid w:val="004E4585"/>
    <w:rsid w:val="004E4BE9"/>
    <w:rsid w:val="004E5FFC"/>
    <w:rsid w:val="004E634F"/>
    <w:rsid w:val="004E638F"/>
    <w:rsid w:val="004E6961"/>
    <w:rsid w:val="004E6E42"/>
    <w:rsid w:val="004E708C"/>
    <w:rsid w:val="004F00ED"/>
    <w:rsid w:val="004F03CB"/>
    <w:rsid w:val="004F045B"/>
    <w:rsid w:val="004F111A"/>
    <w:rsid w:val="004F26D8"/>
    <w:rsid w:val="004F2B50"/>
    <w:rsid w:val="004F2C80"/>
    <w:rsid w:val="004F3164"/>
    <w:rsid w:val="004F384E"/>
    <w:rsid w:val="004F3EE8"/>
    <w:rsid w:val="004F5605"/>
    <w:rsid w:val="004F5BE7"/>
    <w:rsid w:val="004F623B"/>
    <w:rsid w:val="004F7163"/>
    <w:rsid w:val="004F74E2"/>
    <w:rsid w:val="004F785C"/>
    <w:rsid w:val="00500911"/>
    <w:rsid w:val="00500A09"/>
    <w:rsid w:val="00502211"/>
    <w:rsid w:val="00502553"/>
    <w:rsid w:val="00502570"/>
    <w:rsid w:val="00502BD6"/>
    <w:rsid w:val="00503174"/>
    <w:rsid w:val="00503437"/>
    <w:rsid w:val="005035D6"/>
    <w:rsid w:val="0050463A"/>
    <w:rsid w:val="00504918"/>
    <w:rsid w:val="00504E01"/>
    <w:rsid w:val="00505FF7"/>
    <w:rsid w:val="0050734B"/>
    <w:rsid w:val="00510CE0"/>
    <w:rsid w:val="00513065"/>
    <w:rsid w:val="005135D2"/>
    <w:rsid w:val="005137FA"/>
    <w:rsid w:val="00514BBA"/>
    <w:rsid w:val="005150F7"/>
    <w:rsid w:val="0051532B"/>
    <w:rsid w:val="005155A5"/>
    <w:rsid w:val="00515A92"/>
    <w:rsid w:val="00517A9A"/>
    <w:rsid w:val="00517DD6"/>
    <w:rsid w:val="00524A5C"/>
    <w:rsid w:val="00524AB3"/>
    <w:rsid w:val="00524F67"/>
    <w:rsid w:val="00525CDB"/>
    <w:rsid w:val="00525E3B"/>
    <w:rsid w:val="00525E4A"/>
    <w:rsid w:val="005261B3"/>
    <w:rsid w:val="0052683C"/>
    <w:rsid w:val="0053000F"/>
    <w:rsid w:val="00531B21"/>
    <w:rsid w:val="005321AE"/>
    <w:rsid w:val="00533073"/>
    <w:rsid w:val="005342E4"/>
    <w:rsid w:val="0053459C"/>
    <w:rsid w:val="00534ED6"/>
    <w:rsid w:val="00535735"/>
    <w:rsid w:val="00535DCB"/>
    <w:rsid w:val="0053672C"/>
    <w:rsid w:val="00537FF5"/>
    <w:rsid w:val="0054129E"/>
    <w:rsid w:val="00542320"/>
    <w:rsid w:val="00542B17"/>
    <w:rsid w:val="00543C76"/>
    <w:rsid w:val="00543E10"/>
    <w:rsid w:val="005440C2"/>
    <w:rsid w:val="005452BE"/>
    <w:rsid w:val="00546D52"/>
    <w:rsid w:val="00551E18"/>
    <w:rsid w:val="00552AFB"/>
    <w:rsid w:val="0055313A"/>
    <w:rsid w:val="00553A76"/>
    <w:rsid w:val="00553BE0"/>
    <w:rsid w:val="00554D41"/>
    <w:rsid w:val="00555A44"/>
    <w:rsid w:val="00556A86"/>
    <w:rsid w:val="00556FF7"/>
    <w:rsid w:val="005571B2"/>
    <w:rsid w:val="0055751F"/>
    <w:rsid w:val="0056031F"/>
    <w:rsid w:val="0056085B"/>
    <w:rsid w:val="005636AB"/>
    <w:rsid w:val="00563C60"/>
    <w:rsid w:val="00564018"/>
    <w:rsid w:val="005643B7"/>
    <w:rsid w:val="0056500B"/>
    <w:rsid w:val="005651F0"/>
    <w:rsid w:val="005672F4"/>
    <w:rsid w:val="0057208E"/>
    <w:rsid w:val="0057378C"/>
    <w:rsid w:val="005737A9"/>
    <w:rsid w:val="0057384A"/>
    <w:rsid w:val="00573DF5"/>
    <w:rsid w:val="005801BC"/>
    <w:rsid w:val="00580ECC"/>
    <w:rsid w:val="00580F8D"/>
    <w:rsid w:val="005812AB"/>
    <w:rsid w:val="00581715"/>
    <w:rsid w:val="00583093"/>
    <w:rsid w:val="0058427B"/>
    <w:rsid w:val="00584C41"/>
    <w:rsid w:val="00585053"/>
    <w:rsid w:val="005853E9"/>
    <w:rsid w:val="00585B1C"/>
    <w:rsid w:val="00585E51"/>
    <w:rsid w:val="005860A9"/>
    <w:rsid w:val="005860BD"/>
    <w:rsid w:val="005860EF"/>
    <w:rsid w:val="005864E7"/>
    <w:rsid w:val="005874C6"/>
    <w:rsid w:val="00590318"/>
    <w:rsid w:val="0059175D"/>
    <w:rsid w:val="00591AFA"/>
    <w:rsid w:val="0059379D"/>
    <w:rsid w:val="0059384E"/>
    <w:rsid w:val="005942A1"/>
    <w:rsid w:val="00594F30"/>
    <w:rsid w:val="005955CF"/>
    <w:rsid w:val="00596E93"/>
    <w:rsid w:val="005970AB"/>
    <w:rsid w:val="005A0336"/>
    <w:rsid w:val="005A1534"/>
    <w:rsid w:val="005A2274"/>
    <w:rsid w:val="005A2296"/>
    <w:rsid w:val="005A2BF9"/>
    <w:rsid w:val="005A3219"/>
    <w:rsid w:val="005A3395"/>
    <w:rsid w:val="005A4529"/>
    <w:rsid w:val="005A46D4"/>
    <w:rsid w:val="005A4747"/>
    <w:rsid w:val="005A61F8"/>
    <w:rsid w:val="005A7232"/>
    <w:rsid w:val="005B0B16"/>
    <w:rsid w:val="005B152D"/>
    <w:rsid w:val="005B4C03"/>
    <w:rsid w:val="005B5DEE"/>
    <w:rsid w:val="005B6122"/>
    <w:rsid w:val="005B649A"/>
    <w:rsid w:val="005C0F08"/>
    <w:rsid w:val="005C0FF7"/>
    <w:rsid w:val="005C15CE"/>
    <w:rsid w:val="005C15F0"/>
    <w:rsid w:val="005C20CD"/>
    <w:rsid w:val="005C2565"/>
    <w:rsid w:val="005C2940"/>
    <w:rsid w:val="005C3D98"/>
    <w:rsid w:val="005C437F"/>
    <w:rsid w:val="005C4636"/>
    <w:rsid w:val="005C4707"/>
    <w:rsid w:val="005C4760"/>
    <w:rsid w:val="005C4978"/>
    <w:rsid w:val="005C4D6C"/>
    <w:rsid w:val="005C5EFE"/>
    <w:rsid w:val="005C5FC9"/>
    <w:rsid w:val="005C6EE8"/>
    <w:rsid w:val="005C7A9A"/>
    <w:rsid w:val="005D0006"/>
    <w:rsid w:val="005D100E"/>
    <w:rsid w:val="005D10C7"/>
    <w:rsid w:val="005D1C0F"/>
    <w:rsid w:val="005D2A78"/>
    <w:rsid w:val="005D3C8A"/>
    <w:rsid w:val="005D3E2F"/>
    <w:rsid w:val="005D4119"/>
    <w:rsid w:val="005D4BA9"/>
    <w:rsid w:val="005D4E44"/>
    <w:rsid w:val="005D64CB"/>
    <w:rsid w:val="005D6A0E"/>
    <w:rsid w:val="005D79CC"/>
    <w:rsid w:val="005E1701"/>
    <w:rsid w:val="005E2146"/>
    <w:rsid w:val="005E240D"/>
    <w:rsid w:val="005E2CB7"/>
    <w:rsid w:val="005E5906"/>
    <w:rsid w:val="005E614D"/>
    <w:rsid w:val="005F0501"/>
    <w:rsid w:val="005F1DEE"/>
    <w:rsid w:val="005F30EB"/>
    <w:rsid w:val="005F4B7B"/>
    <w:rsid w:val="005F6E7F"/>
    <w:rsid w:val="005F7B84"/>
    <w:rsid w:val="00601B79"/>
    <w:rsid w:val="006025F0"/>
    <w:rsid w:val="00602DC2"/>
    <w:rsid w:val="00604287"/>
    <w:rsid w:val="0060445F"/>
    <w:rsid w:val="00604DCB"/>
    <w:rsid w:val="0060517E"/>
    <w:rsid w:val="006057D2"/>
    <w:rsid w:val="00605AD9"/>
    <w:rsid w:val="00605B78"/>
    <w:rsid w:val="00606F90"/>
    <w:rsid w:val="00607069"/>
    <w:rsid w:val="00607398"/>
    <w:rsid w:val="006107C1"/>
    <w:rsid w:val="00610ECE"/>
    <w:rsid w:val="0061346A"/>
    <w:rsid w:val="00613D60"/>
    <w:rsid w:val="0061420F"/>
    <w:rsid w:val="006150E5"/>
    <w:rsid w:val="00615623"/>
    <w:rsid w:val="006157CA"/>
    <w:rsid w:val="00616F3E"/>
    <w:rsid w:val="00617439"/>
    <w:rsid w:val="006178C0"/>
    <w:rsid w:val="00617E39"/>
    <w:rsid w:val="00620665"/>
    <w:rsid w:val="00622FE1"/>
    <w:rsid w:val="00623847"/>
    <w:rsid w:val="00624E8E"/>
    <w:rsid w:val="00626143"/>
    <w:rsid w:val="00626492"/>
    <w:rsid w:val="00626C2E"/>
    <w:rsid w:val="00627C91"/>
    <w:rsid w:val="00627C94"/>
    <w:rsid w:val="00630844"/>
    <w:rsid w:val="00630C23"/>
    <w:rsid w:val="0063195C"/>
    <w:rsid w:val="00631CB8"/>
    <w:rsid w:val="00632562"/>
    <w:rsid w:val="00635157"/>
    <w:rsid w:val="00635DD1"/>
    <w:rsid w:val="006360AC"/>
    <w:rsid w:val="00636403"/>
    <w:rsid w:val="00636ABC"/>
    <w:rsid w:val="006371C9"/>
    <w:rsid w:val="00637A25"/>
    <w:rsid w:val="00637FD4"/>
    <w:rsid w:val="0064063E"/>
    <w:rsid w:val="0064068D"/>
    <w:rsid w:val="00640FEA"/>
    <w:rsid w:val="00641417"/>
    <w:rsid w:val="00641C3A"/>
    <w:rsid w:val="006435DA"/>
    <w:rsid w:val="00643F2A"/>
    <w:rsid w:val="00647142"/>
    <w:rsid w:val="00647366"/>
    <w:rsid w:val="006474B8"/>
    <w:rsid w:val="006501BC"/>
    <w:rsid w:val="006508B3"/>
    <w:rsid w:val="00651569"/>
    <w:rsid w:val="0065221E"/>
    <w:rsid w:val="00652601"/>
    <w:rsid w:val="006527AB"/>
    <w:rsid w:val="00652B8F"/>
    <w:rsid w:val="006548D7"/>
    <w:rsid w:val="00654AFB"/>
    <w:rsid w:val="00655C56"/>
    <w:rsid w:val="006565C7"/>
    <w:rsid w:val="00657528"/>
    <w:rsid w:val="00657A3F"/>
    <w:rsid w:val="00660493"/>
    <w:rsid w:val="00660648"/>
    <w:rsid w:val="00661D20"/>
    <w:rsid w:val="00662046"/>
    <w:rsid w:val="00662529"/>
    <w:rsid w:val="0066360D"/>
    <w:rsid w:val="006647E5"/>
    <w:rsid w:val="006650D3"/>
    <w:rsid w:val="0066595B"/>
    <w:rsid w:val="00665E0C"/>
    <w:rsid w:val="006667B4"/>
    <w:rsid w:val="00666882"/>
    <w:rsid w:val="00667525"/>
    <w:rsid w:val="0066776D"/>
    <w:rsid w:val="00667D52"/>
    <w:rsid w:val="006709CA"/>
    <w:rsid w:val="00671BB1"/>
    <w:rsid w:val="00671CDA"/>
    <w:rsid w:val="00672502"/>
    <w:rsid w:val="00674072"/>
    <w:rsid w:val="006740F8"/>
    <w:rsid w:val="00675137"/>
    <w:rsid w:val="00675358"/>
    <w:rsid w:val="00675AE4"/>
    <w:rsid w:val="00675CDA"/>
    <w:rsid w:val="0067603A"/>
    <w:rsid w:val="00676DA5"/>
    <w:rsid w:val="00677098"/>
    <w:rsid w:val="006773BC"/>
    <w:rsid w:val="00677424"/>
    <w:rsid w:val="00677CC5"/>
    <w:rsid w:val="00680748"/>
    <w:rsid w:val="00680982"/>
    <w:rsid w:val="0068250A"/>
    <w:rsid w:val="0068511C"/>
    <w:rsid w:val="006857EC"/>
    <w:rsid w:val="00686277"/>
    <w:rsid w:val="00690F22"/>
    <w:rsid w:val="006920F7"/>
    <w:rsid w:val="00693568"/>
    <w:rsid w:val="00693D94"/>
    <w:rsid w:val="0069498F"/>
    <w:rsid w:val="006951CA"/>
    <w:rsid w:val="006958AE"/>
    <w:rsid w:val="006961CE"/>
    <w:rsid w:val="00696762"/>
    <w:rsid w:val="00696BF8"/>
    <w:rsid w:val="00696C91"/>
    <w:rsid w:val="00697021"/>
    <w:rsid w:val="006975CF"/>
    <w:rsid w:val="006A01B8"/>
    <w:rsid w:val="006A09C2"/>
    <w:rsid w:val="006A0AF2"/>
    <w:rsid w:val="006A1FC5"/>
    <w:rsid w:val="006A3703"/>
    <w:rsid w:val="006A4009"/>
    <w:rsid w:val="006A4253"/>
    <w:rsid w:val="006A4FE8"/>
    <w:rsid w:val="006A53EF"/>
    <w:rsid w:val="006A7CB5"/>
    <w:rsid w:val="006B004A"/>
    <w:rsid w:val="006B082A"/>
    <w:rsid w:val="006B0ABC"/>
    <w:rsid w:val="006B0C2A"/>
    <w:rsid w:val="006B28A6"/>
    <w:rsid w:val="006B3318"/>
    <w:rsid w:val="006B3BF7"/>
    <w:rsid w:val="006B3C60"/>
    <w:rsid w:val="006B4832"/>
    <w:rsid w:val="006B4EC3"/>
    <w:rsid w:val="006B5EB9"/>
    <w:rsid w:val="006B688B"/>
    <w:rsid w:val="006B6A16"/>
    <w:rsid w:val="006C10AB"/>
    <w:rsid w:val="006C20C7"/>
    <w:rsid w:val="006C3054"/>
    <w:rsid w:val="006C451B"/>
    <w:rsid w:val="006C4BC0"/>
    <w:rsid w:val="006C549F"/>
    <w:rsid w:val="006C7B32"/>
    <w:rsid w:val="006C7D0B"/>
    <w:rsid w:val="006C7E5E"/>
    <w:rsid w:val="006D0403"/>
    <w:rsid w:val="006D0F6B"/>
    <w:rsid w:val="006D1217"/>
    <w:rsid w:val="006D1B1C"/>
    <w:rsid w:val="006D34DC"/>
    <w:rsid w:val="006D404B"/>
    <w:rsid w:val="006D4895"/>
    <w:rsid w:val="006D51F7"/>
    <w:rsid w:val="006D5B08"/>
    <w:rsid w:val="006E007F"/>
    <w:rsid w:val="006E02FE"/>
    <w:rsid w:val="006E07BC"/>
    <w:rsid w:val="006E1BC1"/>
    <w:rsid w:val="006E1DA9"/>
    <w:rsid w:val="006E2F82"/>
    <w:rsid w:val="006E34BE"/>
    <w:rsid w:val="006E3F70"/>
    <w:rsid w:val="006E4063"/>
    <w:rsid w:val="006E5CC1"/>
    <w:rsid w:val="006E664E"/>
    <w:rsid w:val="006E6B12"/>
    <w:rsid w:val="006E6D6B"/>
    <w:rsid w:val="006E7528"/>
    <w:rsid w:val="006F13AC"/>
    <w:rsid w:val="006F1583"/>
    <w:rsid w:val="006F2DF0"/>
    <w:rsid w:val="006F3860"/>
    <w:rsid w:val="006F390E"/>
    <w:rsid w:val="006F3BFC"/>
    <w:rsid w:val="006F3C8E"/>
    <w:rsid w:val="006F4285"/>
    <w:rsid w:val="006F578A"/>
    <w:rsid w:val="006F5D3E"/>
    <w:rsid w:val="006F6F9D"/>
    <w:rsid w:val="00700CF0"/>
    <w:rsid w:val="007016EC"/>
    <w:rsid w:val="0070188E"/>
    <w:rsid w:val="00701E78"/>
    <w:rsid w:val="00702686"/>
    <w:rsid w:val="00704806"/>
    <w:rsid w:val="0070538A"/>
    <w:rsid w:val="00706583"/>
    <w:rsid w:val="00706D86"/>
    <w:rsid w:val="00706E3F"/>
    <w:rsid w:val="007077C8"/>
    <w:rsid w:val="00707924"/>
    <w:rsid w:val="007103F6"/>
    <w:rsid w:val="007104AA"/>
    <w:rsid w:val="0071062E"/>
    <w:rsid w:val="00710C73"/>
    <w:rsid w:val="00711073"/>
    <w:rsid w:val="007115FD"/>
    <w:rsid w:val="00711CA3"/>
    <w:rsid w:val="007122F6"/>
    <w:rsid w:val="00713DAC"/>
    <w:rsid w:val="00714A23"/>
    <w:rsid w:val="007162E2"/>
    <w:rsid w:val="0071686C"/>
    <w:rsid w:val="00716F42"/>
    <w:rsid w:val="007172BA"/>
    <w:rsid w:val="00717A7B"/>
    <w:rsid w:val="0072033C"/>
    <w:rsid w:val="007208C5"/>
    <w:rsid w:val="00720BBC"/>
    <w:rsid w:val="00722057"/>
    <w:rsid w:val="00722421"/>
    <w:rsid w:val="0072247E"/>
    <w:rsid w:val="00722AB6"/>
    <w:rsid w:val="007231E2"/>
    <w:rsid w:val="0072452F"/>
    <w:rsid w:val="00724B83"/>
    <w:rsid w:val="007257F5"/>
    <w:rsid w:val="00726388"/>
    <w:rsid w:val="007303C3"/>
    <w:rsid w:val="007324B8"/>
    <w:rsid w:val="007329AE"/>
    <w:rsid w:val="00733CE1"/>
    <w:rsid w:val="00733DA3"/>
    <w:rsid w:val="007341A7"/>
    <w:rsid w:val="00734454"/>
    <w:rsid w:val="00736F2A"/>
    <w:rsid w:val="00737183"/>
    <w:rsid w:val="00737455"/>
    <w:rsid w:val="007374C2"/>
    <w:rsid w:val="007375C7"/>
    <w:rsid w:val="00737A22"/>
    <w:rsid w:val="00737DF6"/>
    <w:rsid w:val="007401EF"/>
    <w:rsid w:val="007403DE"/>
    <w:rsid w:val="00740538"/>
    <w:rsid w:val="00742CB9"/>
    <w:rsid w:val="00743A6F"/>
    <w:rsid w:val="00744424"/>
    <w:rsid w:val="007453CD"/>
    <w:rsid w:val="00746228"/>
    <w:rsid w:val="007502B7"/>
    <w:rsid w:val="007510A2"/>
    <w:rsid w:val="00751AE4"/>
    <w:rsid w:val="00752F98"/>
    <w:rsid w:val="00754483"/>
    <w:rsid w:val="007545A6"/>
    <w:rsid w:val="00754CC3"/>
    <w:rsid w:val="00754CFE"/>
    <w:rsid w:val="00754E7A"/>
    <w:rsid w:val="007559EE"/>
    <w:rsid w:val="00756EEC"/>
    <w:rsid w:val="007579F1"/>
    <w:rsid w:val="00760797"/>
    <w:rsid w:val="00760C55"/>
    <w:rsid w:val="00760C9C"/>
    <w:rsid w:val="00761228"/>
    <w:rsid w:val="0076136D"/>
    <w:rsid w:val="0076202C"/>
    <w:rsid w:val="007631AE"/>
    <w:rsid w:val="00763743"/>
    <w:rsid w:val="007641D2"/>
    <w:rsid w:val="00764821"/>
    <w:rsid w:val="007649BC"/>
    <w:rsid w:val="00765263"/>
    <w:rsid w:val="00765587"/>
    <w:rsid w:val="00765A8F"/>
    <w:rsid w:val="00765C60"/>
    <w:rsid w:val="00766C15"/>
    <w:rsid w:val="00767609"/>
    <w:rsid w:val="00770EB8"/>
    <w:rsid w:val="007735AC"/>
    <w:rsid w:val="00773F42"/>
    <w:rsid w:val="007742E2"/>
    <w:rsid w:val="00775254"/>
    <w:rsid w:val="00775D2E"/>
    <w:rsid w:val="00777C1B"/>
    <w:rsid w:val="00777C38"/>
    <w:rsid w:val="00777FD4"/>
    <w:rsid w:val="00780153"/>
    <w:rsid w:val="00780486"/>
    <w:rsid w:val="007807FD"/>
    <w:rsid w:val="00782CBA"/>
    <w:rsid w:val="00783496"/>
    <w:rsid w:val="007838B8"/>
    <w:rsid w:val="00783F5A"/>
    <w:rsid w:val="007853EC"/>
    <w:rsid w:val="0078623E"/>
    <w:rsid w:val="0078764C"/>
    <w:rsid w:val="00787696"/>
    <w:rsid w:val="007912CE"/>
    <w:rsid w:val="0079146F"/>
    <w:rsid w:val="007946EF"/>
    <w:rsid w:val="007951C7"/>
    <w:rsid w:val="007953BF"/>
    <w:rsid w:val="0079544D"/>
    <w:rsid w:val="0079597C"/>
    <w:rsid w:val="007968B4"/>
    <w:rsid w:val="00797CCD"/>
    <w:rsid w:val="00797FA7"/>
    <w:rsid w:val="007A06F4"/>
    <w:rsid w:val="007A10E2"/>
    <w:rsid w:val="007A15F6"/>
    <w:rsid w:val="007A1F55"/>
    <w:rsid w:val="007A203F"/>
    <w:rsid w:val="007A23E6"/>
    <w:rsid w:val="007A3032"/>
    <w:rsid w:val="007A3AF2"/>
    <w:rsid w:val="007A5230"/>
    <w:rsid w:val="007A562F"/>
    <w:rsid w:val="007A5CD2"/>
    <w:rsid w:val="007A634A"/>
    <w:rsid w:val="007A692A"/>
    <w:rsid w:val="007B0AE0"/>
    <w:rsid w:val="007B0EE6"/>
    <w:rsid w:val="007B1364"/>
    <w:rsid w:val="007B1740"/>
    <w:rsid w:val="007B1FB1"/>
    <w:rsid w:val="007B29C1"/>
    <w:rsid w:val="007B32A9"/>
    <w:rsid w:val="007B36E7"/>
    <w:rsid w:val="007B384E"/>
    <w:rsid w:val="007B39CC"/>
    <w:rsid w:val="007B58F2"/>
    <w:rsid w:val="007B5FF3"/>
    <w:rsid w:val="007B618A"/>
    <w:rsid w:val="007B63C9"/>
    <w:rsid w:val="007B71A4"/>
    <w:rsid w:val="007B75B7"/>
    <w:rsid w:val="007C0254"/>
    <w:rsid w:val="007C0639"/>
    <w:rsid w:val="007C0A02"/>
    <w:rsid w:val="007C1602"/>
    <w:rsid w:val="007C1D66"/>
    <w:rsid w:val="007C1E75"/>
    <w:rsid w:val="007C1F31"/>
    <w:rsid w:val="007C2172"/>
    <w:rsid w:val="007C2270"/>
    <w:rsid w:val="007C2CD0"/>
    <w:rsid w:val="007C3659"/>
    <w:rsid w:val="007C4036"/>
    <w:rsid w:val="007C68E9"/>
    <w:rsid w:val="007D034A"/>
    <w:rsid w:val="007D23BF"/>
    <w:rsid w:val="007D24FB"/>
    <w:rsid w:val="007D2BBE"/>
    <w:rsid w:val="007D404C"/>
    <w:rsid w:val="007D4691"/>
    <w:rsid w:val="007D46F9"/>
    <w:rsid w:val="007D5CC0"/>
    <w:rsid w:val="007D6627"/>
    <w:rsid w:val="007D6A85"/>
    <w:rsid w:val="007D7F53"/>
    <w:rsid w:val="007E11C9"/>
    <w:rsid w:val="007E1B62"/>
    <w:rsid w:val="007E1FDC"/>
    <w:rsid w:val="007E20DB"/>
    <w:rsid w:val="007E2A1D"/>
    <w:rsid w:val="007E38B8"/>
    <w:rsid w:val="007E39EA"/>
    <w:rsid w:val="007E3FE8"/>
    <w:rsid w:val="007E505B"/>
    <w:rsid w:val="007E6B37"/>
    <w:rsid w:val="007E6C4E"/>
    <w:rsid w:val="007E7071"/>
    <w:rsid w:val="007F018C"/>
    <w:rsid w:val="007F0560"/>
    <w:rsid w:val="007F2954"/>
    <w:rsid w:val="007F3FCD"/>
    <w:rsid w:val="007F3FDC"/>
    <w:rsid w:val="007F4D46"/>
    <w:rsid w:val="007F529B"/>
    <w:rsid w:val="007F5307"/>
    <w:rsid w:val="007F534A"/>
    <w:rsid w:val="007F61AE"/>
    <w:rsid w:val="007F65A3"/>
    <w:rsid w:val="00800E71"/>
    <w:rsid w:val="00800EA4"/>
    <w:rsid w:val="00802505"/>
    <w:rsid w:val="008033C2"/>
    <w:rsid w:val="008036AA"/>
    <w:rsid w:val="0080532A"/>
    <w:rsid w:val="008066F2"/>
    <w:rsid w:val="00806EED"/>
    <w:rsid w:val="0080722E"/>
    <w:rsid w:val="00807A89"/>
    <w:rsid w:val="008103A0"/>
    <w:rsid w:val="008105EB"/>
    <w:rsid w:val="0081083E"/>
    <w:rsid w:val="0081091E"/>
    <w:rsid w:val="00810A3E"/>
    <w:rsid w:val="00811E08"/>
    <w:rsid w:val="0081451F"/>
    <w:rsid w:val="00814F1D"/>
    <w:rsid w:val="0081518E"/>
    <w:rsid w:val="00815C56"/>
    <w:rsid w:val="00816AA4"/>
    <w:rsid w:val="008171CE"/>
    <w:rsid w:val="008207BC"/>
    <w:rsid w:val="008208F8"/>
    <w:rsid w:val="00820F84"/>
    <w:rsid w:val="00820FD1"/>
    <w:rsid w:val="0082131D"/>
    <w:rsid w:val="00821BAF"/>
    <w:rsid w:val="00822BAB"/>
    <w:rsid w:val="00822E04"/>
    <w:rsid w:val="008232BB"/>
    <w:rsid w:val="00824A2C"/>
    <w:rsid w:val="00824EF8"/>
    <w:rsid w:val="0082587D"/>
    <w:rsid w:val="00826196"/>
    <w:rsid w:val="008300C0"/>
    <w:rsid w:val="008310F8"/>
    <w:rsid w:val="00831561"/>
    <w:rsid w:val="00831737"/>
    <w:rsid w:val="00831945"/>
    <w:rsid w:val="008323AA"/>
    <w:rsid w:val="00832583"/>
    <w:rsid w:val="008327DB"/>
    <w:rsid w:val="00833399"/>
    <w:rsid w:val="008338C7"/>
    <w:rsid w:val="008338C8"/>
    <w:rsid w:val="00833D8C"/>
    <w:rsid w:val="0083490A"/>
    <w:rsid w:val="00834F57"/>
    <w:rsid w:val="00835215"/>
    <w:rsid w:val="00835CDC"/>
    <w:rsid w:val="00837014"/>
    <w:rsid w:val="00841B86"/>
    <w:rsid w:val="008462F9"/>
    <w:rsid w:val="00846609"/>
    <w:rsid w:val="0084686F"/>
    <w:rsid w:val="00847661"/>
    <w:rsid w:val="00847B00"/>
    <w:rsid w:val="00851F01"/>
    <w:rsid w:val="008520DC"/>
    <w:rsid w:val="008525FC"/>
    <w:rsid w:val="00852DC4"/>
    <w:rsid w:val="008554D5"/>
    <w:rsid w:val="00855585"/>
    <w:rsid w:val="00856E5A"/>
    <w:rsid w:val="00857DF4"/>
    <w:rsid w:val="0086151E"/>
    <w:rsid w:val="0086155C"/>
    <w:rsid w:val="0086186B"/>
    <w:rsid w:val="00862274"/>
    <w:rsid w:val="00862A9B"/>
    <w:rsid w:val="00863250"/>
    <w:rsid w:val="00863943"/>
    <w:rsid w:val="00863B46"/>
    <w:rsid w:val="00863B53"/>
    <w:rsid w:val="00863C86"/>
    <w:rsid w:val="00865E27"/>
    <w:rsid w:val="008666DC"/>
    <w:rsid w:val="00870528"/>
    <w:rsid w:val="008707AD"/>
    <w:rsid w:val="008707CA"/>
    <w:rsid w:val="00870A33"/>
    <w:rsid w:val="00871998"/>
    <w:rsid w:val="008729BD"/>
    <w:rsid w:val="00872BEE"/>
    <w:rsid w:val="00872F92"/>
    <w:rsid w:val="008746FB"/>
    <w:rsid w:val="00874B70"/>
    <w:rsid w:val="0087583B"/>
    <w:rsid w:val="0087609C"/>
    <w:rsid w:val="00877965"/>
    <w:rsid w:val="0088020D"/>
    <w:rsid w:val="00880437"/>
    <w:rsid w:val="00880CEF"/>
    <w:rsid w:val="00881B94"/>
    <w:rsid w:val="008820B6"/>
    <w:rsid w:val="00882FAB"/>
    <w:rsid w:val="008839BE"/>
    <w:rsid w:val="0088543B"/>
    <w:rsid w:val="0088543E"/>
    <w:rsid w:val="00885CE4"/>
    <w:rsid w:val="00887506"/>
    <w:rsid w:val="00890041"/>
    <w:rsid w:val="0089129A"/>
    <w:rsid w:val="008913FA"/>
    <w:rsid w:val="00891E1F"/>
    <w:rsid w:val="00892242"/>
    <w:rsid w:val="00893911"/>
    <w:rsid w:val="00893E0C"/>
    <w:rsid w:val="008943B8"/>
    <w:rsid w:val="008946AA"/>
    <w:rsid w:val="00895EDF"/>
    <w:rsid w:val="0089756D"/>
    <w:rsid w:val="008979D3"/>
    <w:rsid w:val="00897AE7"/>
    <w:rsid w:val="008A08BC"/>
    <w:rsid w:val="008A0DD0"/>
    <w:rsid w:val="008A1131"/>
    <w:rsid w:val="008A16B5"/>
    <w:rsid w:val="008A1969"/>
    <w:rsid w:val="008A1D67"/>
    <w:rsid w:val="008A279E"/>
    <w:rsid w:val="008A3346"/>
    <w:rsid w:val="008A352E"/>
    <w:rsid w:val="008A3D26"/>
    <w:rsid w:val="008A4C2F"/>
    <w:rsid w:val="008A5120"/>
    <w:rsid w:val="008A591B"/>
    <w:rsid w:val="008A5EB3"/>
    <w:rsid w:val="008A7497"/>
    <w:rsid w:val="008B1156"/>
    <w:rsid w:val="008B2131"/>
    <w:rsid w:val="008B2458"/>
    <w:rsid w:val="008B36F8"/>
    <w:rsid w:val="008B3B3B"/>
    <w:rsid w:val="008B56AE"/>
    <w:rsid w:val="008B5751"/>
    <w:rsid w:val="008B7D28"/>
    <w:rsid w:val="008C032B"/>
    <w:rsid w:val="008C0608"/>
    <w:rsid w:val="008C0822"/>
    <w:rsid w:val="008C207B"/>
    <w:rsid w:val="008C2A81"/>
    <w:rsid w:val="008C523B"/>
    <w:rsid w:val="008C55A3"/>
    <w:rsid w:val="008C5856"/>
    <w:rsid w:val="008C6A92"/>
    <w:rsid w:val="008C6FBB"/>
    <w:rsid w:val="008D1144"/>
    <w:rsid w:val="008D1389"/>
    <w:rsid w:val="008D36DD"/>
    <w:rsid w:val="008D4591"/>
    <w:rsid w:val="008D6573"/>
    <w:rsid w:val="008D6AA2"/>
    <w:rsid w:val="008D7063"/>
    <w:rsid w:val="008D7B2F"/>
    <w:rsid w:val="008D7BD6"/>
    <w:rsid w:val="008D7E93"/>
    <w:rsid w:val="008E005F"/>
    <w:rsid w:val="008E0500"/>
    <w:rsid w:val="008E0762"/>
    <w:rsid w:val="008E1DC6"/>
    <w:rsid w:val="008E3412"/>
    <w:rsid w:val="008E3615"/>
    <w:rsid w:val="008E40DE"/>
    <w:rsid w:val="008E4211"/>
    <w:rsid w:val="008E4552"/>
    <w:rsid w:val="008E4C6D"/>
    <w:rsid w:val="008E51DD"/>
    <w:rsid w:val="008E7F79"/>
    <w:rsid w:val="008F0F3F"/>
    <w:rsid w:val="008F1375"/>
    <w:rsid w:val="008F167C"/>
    <w:rsid w:val="008F2E04"/>
    <w:rsid w:val="008F312D"/>
    <w:rsid w:val="008F5B17"/>
    <w:rsid w:val="008F63A0"/>
    <w:rsid w:val="008F7221"/>
    <w:rsid w:val="008F7473"/>
    <w:rsid w:val="00901A23"/>
    <w:rsid w:val="00901ADD"/>
    <w:rsid w:val="00901D10"/>
    <w:rsid w:val="00901F0E"/>
    <w:rsid w:val="009034C5"/>
    <w:rsid w:val="00903D36"/>
    <w:rsid w:val="009042AA"/>
    <w:rsid w:val="0090458F"/>
    <w:rsid w:val="00905417"/>
    <w:rsid w:val="009056D8"/>
    <w:rsid w:val="009102B0"/>
    <w:rsid w:val="0091041E"/>
    <w:rsid w:val="00910483"/>
    <w:rsid w:val="00911163"/>
    <w:rsid w:val="00912940"/>
    <w:rsid w:val="00912AFA"/>
    <w:rsid w:val="00915442"/>
    <w:rsid w:val="009167D7"/>
    <w:rsid w:val="009178A8"/>
    <w:rsid w:val="00922DD1"/>
    <w:rsid w:val="00923944"/>
    <w:rsid w:val="00924AE3"/>
    <w:rsid w:val="009271C9"/>
    <w:rsid w:val="00930129"/>
    <w:rsid w:val="009304ED"/>
    <w:rsid w:val="00930717"/>
    <w:rsid w:val="00931BBB"/>
    <w:rsid w:val="00932D6F"/>
    <w:rsid w:val="00933D32"/>
    <w:rsid w:val="00933F42"/>
    <w:rsid w:val="00934479"/>
    <w:rsid w:val="00934BB1"/>
    <w:rsid w:val="0093575E"/>
    <w:rsid w:val="009378F2"/>
    <w:rsid w:val="00937B9A"/>
    <w:rsid w:val="009407F2"/>
    <w:rsid w:val="0094272C"/>
    <w:rsid w:val="00942799"/>
    <w:rsid w:val="009428F0"/>
    <w:rsid w:val="00943278"/>
    <w:rsid w:val="009433BB"/>
    <w:rsid w:val="009436A2"/>
    <w:rsid w:val="009437CD"/>
    <w:rsid w:val="009447A0"/>
    <w:rsid w:val="00944CCD"/>
    <w:rsid w:val="009465ED"/>
    <w:rsid w:val="00946D70"/>
    <w:rsid w:val="009471EC"/>
    <w:rsid w:val="009475FA"/>
    <w:rsid w:val="00951B78"/>
    <w:rsid w:val="00952364"/>
    <w:rsid w:val="0095296B"/>
    <w:rsid w:val="00953118"/>
    <w:rsid w:val="00953A10"/>
    <w:rsid w:val="00953ED8"/>
    <w:rsid w:val="0095451F"/>
    <w:rsid w:val="00955C0F"/>
    <w:rsid w:val="00955C2A"/>
    <w:rsid w:val="00956419"/>
    <w:rsid w:val="0095651A"/>
    <w:rsid w:val="00957983"/>
    <w:rsid w:val="00961C23"/>
    <w:rsid w:val="009627D7"/>
    <w:rsid w:val="00963550"/>
    <w:rsid w:val="00964DE6"/>
    <w:rsid w:val="00965041"/>
    <w:rsid w:val="009654B6"/>
    <w:rsid w:val="00965715"/>
    <w:rsid w:val="0096659B"/>
    <w:rsid w:val="00967DAA"/>
    <w:rsid w:val="00970439"/>
    <w:rsid w:val="009704CB"/>
    <w:rsid w:val="009720FB"/>
    <w:rsid w:val="0097249C"/>
    <w:rsid w:val="009728CC"/>
    <w:rsid w:val="0097324F"/>
    <w:rsid w:val="0097468E"/>
    <w:rsid w:val="009756FB"/>
    <w:rsid w:val="00976BCD"/>
    <w:rsid w:val="009774CC"/>
    <w:rsid w:val="0098283D"/>
    <w:rsid w:val="00982E8C"/>
    <w:rsid w:val="00982EB3"/>
    <w:rsid w:val="00983E69"/>
    <w:rsid w:val="00984576"/>
    <w:rsid w:val="00984D8C"/>
    <w:rsid w:val="00985915"/>
    <w:rsid w:val="009865F3"/>
    <w:rsid w:val="009878D2"/>
    <w:rsid w:val="009909B2"/>
    <w:rsid w:val="00990A9C"/>
    <w:rsid w:val="00991519"/>
    <w:rsid w:val="00991BB8"/>
    <w:rsid w:val="00991BD1"/>
    <w:rsid w:val="009954DB"/>
    <w:rsid w:val="0099579C"/>
    <w:rsid w:val="009970F8"/>
    <w:rsid w:val="009976C9"/>
    <w:rsid w:val="00997BEB"/>
    <w:rsid w:val="00997D2C"/>
    <w:rsid w:val="00997FEE"/>
    <w:rsid w:val="009A0924"/>
    <w:rsid w:val="009A1CFB"/>
    <w:rsid w:val="009A2B76"/>
    <w:rsid w:val="009A2D67"/>
    <w:rsid w:val="009A3122"/>
    <w:rsid w:val="009A3B9A"/>
    <w:rsid w:val="009A78D0"/>
    <w:rsid w:val="009B0BCC"/>
    <w:rsid w:val="009B0C75"/>
    <w:rsid w:val="009B10D1"/>
    <w:rsid w:val="009B12AB"/>
    <w:rsid w:val="009B1976"/>
    <w:rsid w:val="009B288F"/>
    <w:rsid w:val="009B5162"/>
    <w:rsid w:val="009B5ED4"/>
    <w:rsid w:val="009B641D"/>
    <w:rsid w:val="009B754F"/>
    <w:rsid w:val="009B7B96"/>
    <w:rsid w:val="009B7EAA"/>
    <w:rsid w:val="009C0968"/>
    <w:rsid w:val="009C10DC"/>
    <w:rsid w:val="009C1DC5"/>
    <w:rsid w:val="009C350E"/>
    <w:rsid w:val="009C4DD8"/>
    <w:rsid w:val="009C562E"/>
    <w:rsid w:val="009C57DC"/>
    <w:rsid w:val="009C658B"/>
    <w:rsid w:val="009C6F83"/>
    <w:rsid w:val="009C7D9E"/>
    <w:rsid w:val="009C7EEF"/>
    <w:rsid w:val="009D1551"/>
    <w:rsid w:val="009D2081"/>
    <w:rsid w:val="009D21C3"/>
    <w:rsid w:val="009D26FB"/>
    <w:rsid w:val="009D3985"/>
    <w:rsid w:val="009D3C4B"/>
    <w:rsid w:val="009D4550"/>
    <w:rsid w:val="009D67F2"/>
    <w:rsid w:val="009D69A9"/>
    <w:rsid w:val="009D6B83"/>
    <w:rsid w:val="009D7AE8"/>
    <w:rsid w:val="009D7B93"/>
    <w:rsid w:val="009E001D"/>
    <w:rsid w:val="009E072B"/>
    <w:rsid w:val="009E23CF"/>
    <w:rsid w:val="009E30C7"/>
    <w:rsid w:val="009E369F"/>
    <w:rsid w:val="009E3720"/>
    <w:rsid w:val="009E3C0D"/>
    <w:rsid w:val="009E4D9C"/>
    <w:rsid w:val="009E63CE"/>
    <w:rsid w:val="009E6F66"/>
    <w:rsid w:val="009E72B8"/>
    <w:rsid w:val="009E7C73"/>
    <w:rsid w:val="009F077D"/>
    <w:rsid w:val="009F0A5C"/>
    <w:rsid w:val="009F1EBC"/>
    <w:rsid w:val="009F20BB"/>
    <w:rsid w:val="009F46C9"/>
    <w:rsid w:val="009F5F61"/>
    <w:rsid w:val="00A01E48"/>
    <w:rsid w:val="00A02D35"/>
    <w:rsid w:val="00A048CB"/>
    <w:rsid w:val="00A072CA"/>
    <w:rsid w:val="00A07CC1"/>
    <w:rsid w:val="00A07D6E"/>
    <w:rsid w:val="00A07D8E"/>
    <w:rsid w:val="00A11778"/>
    <w:rsid w:val="00A11A52"/>
    <w:rsid w:val="00A125AE"/>
    <w:rsid w:val="00A1280C"/>
    <w:rsid w:val="00A16F18"/>
    <w:rsid w:val="00A219C4"/>
    <w:rsid w:val="00A21B9D"/>
    <w:rsid w:val="00A21F13"/>
    <w:rsid w:val="00A2221F"/>
    <w:rsid w:val="00A23411"/>
    <w:rsid w:val="00A23799"/>
    <w:rsid w:val="00A23BA8"/>
    <w:rsid w:val="00A24491"/>
    <w:rsid w:val="00A30933"/>
    <w:rsid w:val="00A31FBF"/>
    <w:rsid w:val="00A325C9"/>
    <w:rsid w:val="00A33450"/>
    <w:rsid w:val="00A34C9B"/>
    <w:rsid w:val="00A34E57"/>
    <w:rsid w:val="00A3662C"/>
    <w:rsid w:val="00A36F2C"/>
    <w:rsid w:val="00A3757E"/>
    <w:rsid w:val="00A40043"/>
    <w:rsid w:val="00A4062F"/>
    <w:rsid w:val="00A410D1"/>
    <w:rsid w:val="00A41891"/>
    <w:rsid w:val="00A4278E"/>
    <w:rsid w:val="00A428ED"/>
    <w:rsid w:val="00A42E95"/>
    <w:rsid w:val="00A4312F"/>
    <w:rsid w:val="00A4331B"/>
    <w:rsid w:val="00A4378B"/>
    <w:rsid w:val="00A43F45"/>
    <w:rsid w:val="00A459BA"/>
    <w:rsid w:val="00A45D24"/>
    <w:rsid w:val="00A4664A"/>
    <w:rsid w:val="00A46DA9"/>
    <w:rsid w:val="00A47C95"/>
    <w:rsid w:val="00A50C02"/>
    <w:rsid w:val="00A51ED0"/>
    <w:rsid w:val="00A52C21"/>
    <w:rsid w:val="00A53D94"/>
    <w:rsid w:val="00A5412B"/>
    <w:rsid w:val="00A54B8D"/>
    <w:rsid w:val="00A55B38"/>
    <w:rsid w:val="00A55F5C"/>
    <w:rsid w:val="00A568E3"/>
    <w:rsid w:val="00A5758D"/>
    <w:rsid w:val="00A601CB"/>
    <w:rsid w:val="00A60257"/>
    <w:rsid w:val="00A606D9"/>
    <w:rsid w:val="00A60DBF"/>
    <w:rsid w:val="00A617A1"/>
    <w:rsid w:val="00A62110"/>
    <w:rsid w:val="00A62231"/>
    <w:rsid w:val="00A6258B"/>
    <w:rsid w:val="00A63720"/>
    <w:rsid w:val="00A63B9D"/>
    <w:rsid w:val="00A646D9"/>
    <w:rsid w:val="00A655B5"/>
    <w:rsid w:val="00A65ECC"/>
    <w:rsid w:val="00A66044"/>
    <w:rsid w:val="00A66333"/>
    <w:rsid w:val="00A66A57"/>
    <w:rsid w:val="00A67406"/>
    <w:rsid w:val="00A71C72"/>
    <w:rsid w:val="00A73785"/>
    <w:rsid w:val="00A73908"/>
    <w:rsid w:val="00A74D09"/>
    <w:rsid w:val="00A75CEB"/>
    <w:rsid w:val="00A75D8D"/>
    <w:rsid w:val="00A763EF"/>
    <w:rsid w:val="00A771E9"/>
    <w:rsid w:val="00A777C2"/>
    <w:rsid w:val="00A77ACF"/>
    <w:rsid w:val="00A80074"/>
    <w:rsid w:val="00A80D1E"/>
    <w:rsid w:val="00A810B5"/>
    <w:rsid w:val="00A81153"/>
    <w:rsid w:val="00A81589"/>
    <w:rsid w:val="00A83EEE"/>
    <w:rsid w:val="00A84488"/>
    <w:rsid w:val="00A846A5"/>
    <w:rsid w:val="00A853DC"/>
    <w:rsid w:val="00A856D1"/>
    <w:rsid w:val="00A867A4"/>
    <w:rsid w:val="00A90042"/>
    <w:rsid w:val="00A90CE0"/>
    <w:rsid w:val="00A9147C"/>
    <w:rsid w:val="00A91DE5"/>
    <w:rsid w:val="00A92752"/>
    <w:rsid w:val="00A93BA6"/>
    <w:rsid w:val="00A94126"/>
    <w:rsid w:val="00A9414C"/>
    <w:rsid w:val="00A9445F"/>
    <w:rsid w:val="00AA0C24"/>
    <w:rsid w:val="00AA0E4F"/>
    <w:rsid w:val="00AA15BF"/>
    <w:rsid w:val="00AA1A31"/>
    <w:rsid w:val="00AA220D"/>
    <w:rsid w:val="00AA2551"/>
    <w:rsid w:val="00AA2F5D"/>
    <w:rsid w:val="00AA35BB"/>
    <w:rsid w:val="00AA4925"/>
    <w:rsid w:val="00AA6609"/>
    <w:rsid w:val="00AA6F60"/>
    <w:rsid w:val="00AA778A"/>
    <w:rsid w:val="00AB002E"/>
    <w:rsid w:val="00AB048F"/>
    <w:rsid w:val="00AB1518"/>
    <w:rsid w:val="00AB43B2"/>
    <w:rsid w:val="00AB6754"/>
    <w:rsid w:val="00AB68B6"/>
    <w:rsid w:val="00AB7541"/>
    <w:rsid w:val="00AC07E0"/>
    <w:rsid w:val="00AC12DF"/>
    <w:rsid w:val="00AC16BF"/>
    <w:rsid w:val="00AC1CB1"/>
    <w:rsid w:val="00AC25C3"/>
    <w:rsid w:val="00AC2905"/>
    <w:rsid w:val="00AC74A3"/>
    <w:rsid w:val="00AD013D"/>
    <w:rsid w:val="00AD015F"/>
    <w:rsid w:val="00AD0C5B"/>
    <w:rsid w:val="00AD0DD0"/>
    <w:rsid w:val="00AD0F81"/>
    <w:rsid w:val="00AD3EA6"/>
    <w:rsid w:val="00AD54E1"/>
    <w:rsid w:val="00AD58CF"/>
    <w:rsid w:val="00AD5AC5"/>
    <w:rsid w:val="00AD7AB0"/>
    <w:rsid w:val="00AD7F26"/>
    <w:rsid w:val="00AE02C5"/>
    <w:rsid w:val="00AE204C"/>
    <w:rsid w:val="00AE28A1"/>
    <w:rsid w:val="00AE2CA3"/>
    <w:rsid w:val="00AE4ED2"/>
    <w:rsid w:val="00AE53E8"/>
    <w:rsid w:val="00AE6338"/>
    <w:rsid w:val="00AE6A89"/>
    <w:rsid w:val="00AE6ABF"/>
    <w:rsid w:val="00AE706C"/>
    <w:rsid w:val="00AF06E5"/>
    <w:rsid w:val="00AF10E1"/>
    <w:rsid w:val="00AF1124"/>
    <w:rsid w:val="00AF11DC"/>
    <w:rsid w:val="00AF3E1B"/>
    <w:rsid w:val="00AF446C"/>
    <w:rsid w:val="00AF4F40"/>
    <w:rsid w:val="00AF64E4"/>
    <w:rsid w:val="00AF687A"/>
    <w:rsid w:val="00B002E5"/>
    <w:rsid w:val="00B004D5"/>
    <w:rsid w:val="00B00547"/>
    <w:rsid w:val="00B00A45"/>
    <w:rsid w:val="00B00F73"/>
    <w:rsid w:val="00B011BF"/>
    <w:rsid w:val="00B01C71"/>
    <w:rsid w:val="00B03B06"/>
    <w:rsid w:val="00B03D2F"/>
    <w:rsid w:val="00B04083"/>
    <w:rsid w:val="00B046C7"/>
    <w:rsid w:val="00B0476C"/>
    <w:rsid w:val="00B04858"/>
    <w:rsid w:val="00B049C6"/>
    <w:rsid w:val="00B05035"/>
    <w:rsid w:val="00B051EE"/>
    <w:rsid w:val="00B058D2"/>
    <w:rsid w:val="00B06F90"/>
    <w:rsid w:val="00B100BF"/>
    <w:rsid w:val="00B114DB"/>
    <w:rsid w:val="00B11E04"/>
    <w:rsid w:val="00B124DD"/>
    <w:rsid w:val="00B12657"/>
    <w:rsid w:val="00B13391"/>
    <w:rsid w:val="00B136BD"/>
    <w:rsid w:val="00B140ED"/>
    <w:rsid w:val="00B141E9"/>
    <w:rsid w:val="00B14925"/>
    <w:rsid w:val="00B14CA2"/>
    <w:rsid w:val="00B158C6"/>
    <w:rsid w:val="00B15912"/>
    <w:rsid w:val="00B17444"/>
    <w:rsid w:val="00B174F7"/>
    <w:rsid w:val="00B20191"/>
    <w:rsid w:val="00B20D5F"/>
    <w:rsid w:val="00B22CE6"/>
    <w:rsid w:val="00B22E41"/>
    <w:rsid w:val="00B23167"/>
    <w:rsid w:val="00B25553"/>
    <w:rsid w:val="00B2624C"/>
    <w:rsid w:val="00B26858"/>
    <w:rsid w:val="00B273C4"/>
    <w:rsid w:val="00B30C42"/>
    <w:rsid w:val="00B31BC5"/>
    <w:rsid w:val="00B31C1C"/>
    <w:rsid w:val="00B35608"/>
    <w:rsid w:val="00B35891"/>
    <w:rsid w:val="00B35C95"/>
    <w:rsid w:val="00B365D3"/>
    <w:rsid w:val="00B37838"/>
    <w:rsid w:val="00B37A62"/>
    <w:rsid w:val="00B40471"/>
    <w:rsid w:val="00B406C5"/>
    <w:rsid w:val="00B40CF1"/>
    <w:rsid w:val="00B40DC7"/>
    <w:rsid w:val="00B410D6"/>
    <w:rsid w:val="00B41363"/>
    <w:rsid w:val="00B422BF"/>
    <w:rsid w:val="00B430FB"/>
    <w:rsid w:val="00B43A55"/>
    <w:rsid w:val="00B44392"/>
    <w:rsid w:val="00B447C6"/>
    <w:rsid w:val="00B44DC0"/>
    <w:rsid w:val="00B47A46"/>
    <w:rsid w:val="00B5062B"/>
    <w:rsid w:val="00B5116E"/>
    <w:rsid w:val="00B5149C"/>
    <w:rsid w:val="00B51A75"/>
    <w:rsid w:val="00B545DC"/>
    <w:rsid w:val="00B558F7"/>
    <w:rsid w:val="00B56789"/>
    <w:rsid w:val="00B56EA2"/>
    <w:rsid w:val="00B60DE7"/>
    <w:rsid w:val="00B615B2"/>
    <w:rsid w:val="00B6197D"/>
    <w:rsid w:val="00B644D5"/>
    <w:rsid w:val="00B64C8A"/>
    <w:rsid w:val="00B660AC"/>
    <w:rsid w:val="00B6647C"/>
    <w:rsid w:val="00B665D9"/>
    <w:rsid w:val="00B667BF"/>
    <w:rsid w:val="00B67420"/>
    <w:rsid w:val="00B679ED"/>
    <w:rsid w:val="00B70041"/>
    <w:rsid w:val="00B71B0C"/>
    <w:rsid w:val="00B71BB8"/>
    <w:rsid w:val="00B71C46"/>
    <w:rsid w:val="00B71C96"/>
    <w:rsid w:val="00B71FFE"/>
    <w:rsid w:val="00B72E38"/>
    <w:rsid w:val="00B75940"/>
    <w:rsid w:val="00B761E1"/>
    <w:rsid w:val="00B768D7"/>
    <w:rsid w:val="00B77680"/>
    <w:rsid w:val="00B809CA"/>
    <w:rsid w:val="00B816D6"/>
    <w:rsid w:val="00B82700"/>
    <w:rsid w:val="00B828AE"/>
    <w:rsid w:val="00B8362F"/>
    <w:rsid w:val="00B83B92"/>
    <w:rsid w:val="00B8431A"/>
    <w:rsid w:val="00B85B14"/>
    <w:rsid w:val="00B86663"/>
    <w:rsid w:val="00B87157"/>
    <w:rsid w:val="00B90B38"/>
    <w:rsid w:val="00B914BF"/>
    <w:rsid w:val="00B91AFC"/>
    <w:rsid w:val="00B9280C"/>
    <w:rsid w:val="00B93982"/>
    <w:rsid w:val="00B94A9A"/>
    <w:rsid w:val="00B95D40"/>
    <w:rsid w:val="00B960F0"/>
    <w:rsid w:val="00B96A4A"/>
    <w:rsid w:val="00B96CA3"/>
    <w:rsid w:val="00B97679"/>
    <w:rsid w:val="00BA1C2E"/>
    <w:rsid w:val="00BA2320"/>
    <w:rsid w:val="00BA2B6D"/>
    <w:rsid w:val="00BA3C84"/>
    <w:rsid w:val="00BA3D6D"/>
    <w:rsid w:val="00BA5D9F"/>
    <w:rsid w:val="00BA5E75"/>
    <w:rsid w:val="00BA6202"/>
    <w:rsid w:val="00BA6A9C"/>
    <w:rsid w:val="00BA737B"/>
    <w:rsid w:val="00BB074E"/>
    <w:rsid w:val="00BB13CF"/>
    <w:rsid w:val="00BB186A"/>
    <w:rsid w:val="00BB1926"/>
    <w:rsid w:val="00BB2372"/>
    <w:rsid w:val="00BB23BF"/>
    <w:rsid w:val="00BB2F97"/>
    <w:rsid w:val="00BB51C5"/>
    <w:rsid w:val="00BB51E6"/>
    <w:rsid w:val="00BC014B"/>
    <w:rsid w:val="00BC0E99"/>
    <w:rsid w:val="00BC139D"/>
    <w:rsid w:val="00BC13CD"/>
    <w:rsid w:val="00BC244B"/>
    <w:rsid w:val="00BC2A33"/>
    <w:rsid w:val="00BC30D3"/>
    <w:rsid w:val="00BC39AA"/>
    <w:rsid w:val="00BD1BFE"/>
    <w:rsid w:val="00BD2281"/>
    <w:rsid w:val="00BD2BA7"/>
    <w:rsid w:val="00BD379E"/>
    <w:rsid w:val="00BD3F6B"/>
    <w:rsid w:val="00BD630D"/>
    <w:rsid w:val="00BD766D"/>
    <w:rsid w:val="00BE0179"/>
    <w:rsid w:val="00BE14E3"/>
    <w:rsid w:val="00BE1ACE"/>
    <w:rsid w:val="00BE1B57"/>
    <w:rsid w:val="00BE27E7"/>
    <w:rsid w:val="00BE3FAF"/>
    <w:rsid w:val="00BE4D4D"/>
    <w:rsid w:val="00BE62B7"/>
    <w:rsid w:val="00BE69C3"/>
    <w:rsid w:val="00BE6F83"/>
    <w:rsid w:val="00BE7513"/>
    <w:rsid w:val="00BE7814"/>
    <w:rsid w:val="00BF2688"/>
    <w:rsid w:val="00BF42D0"/>
    <w:rsid w:val="00BF4B11"/>
    <w:rsid w:val="00BF53B8"/>
    <w:rsid w:val="00BF60B4"/>
    <w:rsid w:val="00BF6229"/>
    <w:rsid w:val="00C029F3"/>
    <w:rsid w:val="00C036CA"/>
    <w:rsid w:val="00C039DD"/>
    <w:rsid w:val="00C03E7F"/>
    <w:rsid w:val="00C07713"/>
    <w:rsid w:val="00C11344"/>
    <w:rsid w:val="00C119CD"/>
    <w:rsid w:val="00C1272F"/>
    <w:rsid w:val="00C12C80"/>
    <w:rsid w:val="00C12CCC"/>
    <w:rsid w:val="00C13FF0"/>
    <w:rsid w:val="00C14E76"/>
    <w:rsid w:val="00C169D7"/>
    <w:rsid w:val="00C16BB5"/>
    <w:rsid w:val="00C17AC1"/>
    <w:rsid w:val="00C17C0B"/>
    <w:rsid w:val="00C20EEC"/>
    <w:rsid w:val="00C21EA4"/>
    <w:rsid w:val="00C23064"/>
    <w:rsid w:val="00C249A2"/>
    <w:rsid w:val="00C24A68"/>
    <w:rsid w:val="00C24CFD"/>
    <w:rsid w:val="00C24E70"/>
    <w:rsid w:val="00C256D3"/>
    <w:rsid w:val="00C26733"/>
    <w:rsid w:val="00C27D9C"/>
    <w:rsid w:val="00C3092D"/>
    <w:rsid w:val="00C3222D"/>
    <w:rsid w:val="00C326AF"/>
    <w:rsid w:val="00C34289"/>
    <w:rsid w:val="00C34764"/>
    <w:rsid w:val="00C35730"/>
    <w:rsid w:val="00C35A54"/>
    <w:rsid w:val="00C35B36"/>
    <w:rsid w:val="00C36F4F"/>
    <w:rsid w:val="00C40C94"/>
    <w:rsid w:val="00C413E9"/>
    <w:rsid w:val="00C41727"/>
    <w:rsid w:val="00C41E1D"/>
    <w:rsid w:val="00C43902"/>
    <w:rsid w:val="00C43FB9"/>
    <w:rsid w:val="00C44F95"/>
    <w:rsid w:val="00C45481"/>
    <w:rsid w:val="00C46A73"/>
    <w:rsid w:val="00C46BA6"/>
    <w:rsid w:val="00C472FD"/>
    <w:rsid w:val="00C5050D"/>
    <w:rsid w:val="00C510D3"/>
    <w:rsid w:val="00C52EDE"/>
    <w:rsid w:val="00C531E5"/>
    <w:rsid w:val="00C53C0B"/>
    <w:rsid w:val="00C55B3B"/>
    <w:rsid w:val="00C60393"/>
    <w:rsid w:val="00C61545"/>
    <w:rsid w:val="00C61943"/>
    <w:rsid w:val="00C61D19"/>
    <w:rsid w:val="00C64808"/>
    <w:rsid w:val="00C653CF"/>
    <w:rsid w:val="00C66763"/>
    <w:rsid w:val="00C66C61"/>
    <w:rsid w:val="00C66CA6"/>
    <w:rsid w:val="00C671AB"/>
    <w:rsid w:val="00C70358"/>
    <w:rsid w:val="00C70582"/>
    <w:rsid w:val="00C70E2A"/>
    <w:rsid w:val="00C733D5"/>
    <w:rsid w:val="00C74307"/>
    <w:rsid w:val="00C74D41"/>
    <w:rsid w:val="00C7519E"/>
    <w:rsid w:val="00C76015"/>
    <w:rsid w:val="00C772A4"/>
    <w:rsid w:val="00C807A7"/>
    <w:rsid w:val="00C808E8"/>
    <w:rsid w:val="00C810AA"/>
    <w:rsid w:val="00C84324"/>
    <w:rsid w:val="00C874DF"/>
    <w:rsid w:val="00C909AD"/>
    <w:rsid w:val="00C91025"/>
    <w:rsid w:val="00C92B35"/>
    <w:rsid w:val="00C94AC7"/>
    <w:rsid w:val="00C94E4F"/>
    <w:rsid w:val="00C95F37"/>
    <w:rsid w:val="00C96BC5"/>
    <w:rsid w:val="00C96E8D"/>
    <w:rsid w:val="00C974AF"/>
    <w:rsid w:val="00CA21A0"/>
    <w:rsid w:val="00CA21BC"/>
    <w:rsid w:val="00CA2F22"/>
    <w:rsid w:val="00CA363E"/>
    <w:rsid w:val="00CA59DF"/>
    <w:rsid w:val="00CA5A41"/>
    <w:rsid w:val="00CB00F9"/>
    <w:rsid w:val="00CB0615"/>
    <w:rsid w:val="00CB0825"/>
    <w:rsid w:val="00CB2EDD"/>
    <w:rsid w:val="00CB3CAF"/>
    <w:rsid w:val="00CB4228"/>
    <w:rsid w:val="00CB58F4"/>
    <w:rsid w:val="00CC05B9"/>
    <w:rsid w:val="00CC08A3"/>
    <w:rsid w:val="00CC12E0"/>
    <w:rsid w:val="00CC39B1"/>
    <w:rsid w:val="00CC3E57"/>
    <w:rsid w:val="00CC4837"/>
    <w:rsid w:val="00CC4D83"/>
    <w:rsid w:val="00CC5999"/>
    <w:rsid w:val="00CC5BBD"/>
    <w:rsid w:val="00CC6516"/>
    <w:rsid w:val="00CC6E54"/>
    <w:rsid w:val="00CC7FE4"/>
    <w:rsid w:val="00CD0A49"/>
    <w:rsid w:val="00CD0F71"/>
    <w:rsid w:val="00CD196F"/>
    <w:rsid w:val="00CD1F82"/>
    <w:rsid w:val="00CD2275"/>
    <w:rsid w:val="00CD2691"/>
    <w:rsid w:val="00CD51CE"/>
    <w:rsid w:val="00CD51D4"/>
    <w:rsid w:val="00CD5331"/>
    <w:rsid w:val="00CD5B4C"/>
    <w:rsid w:val="00CD610A"/>
    <w:rsid w:val="00CD6A4F"/>
    <w:rsid w:val="00CD6ECA"/>
    <w:rsid w:val="00CD7391"/>
    <w:rsid w:val="00CD7BB2"/>
    <w:rsid w:val="00CD7C96"/>
    <w:rsid w:val="00CD7F0B"/>
    <w:rsid w:val="00CE0C67"/>
    <w:rsid w:val="00CE11D2"/>
    <w:rsid w:val="00CE1466"/>
    <w:rsid w:val="00CE272E"/>
    <w:rsid w:val="00CE29CE"/>
    <w:rsid w:val="00CE2A80"/>
    <w:rsid w:val="00CE3C47"/>
    <w:rsid w:val="00CE3F8A"/>
    <w:rsid w:val="00CE4783"/>
    <w:rsid w:val="00CE4FA9"/>
    <w:rsid w:val="00CE5D4F"/>
    <w:rsid w:val="00CE7F07"/>
    <w:rsid w:val="00CF0A06"/>
    <w:rsid w:val="00CF0DE3"/>
    <w:rsid w:val="00CF0F8C"/>
    <w:rsid w:val="00CF2184"/>
    <w:rsid w:val="00CF25CA"/>
    <w:rsid w:val="00CF2D28"/>
    <w:rsid w:val="00CF2EDB"/>
    <w:rsid w:val="00CF377C"/>
    <w:rsid w:val="00CF4220"/>
    <w:rsid w:val="00D000DB"/>
    <w:rsid w:val="00D0010F"/>
    <w:rsid w:val="00D01465"/>
    <w:rsid w:val="00D01A37"/>
    <w:rsid w:val="00D02146"/>
    <w:rsid w:val="00D02F67"/>
    <w:rsid w:val="00D04694"/>
    <w:rsid w:val="00D04798"/>
    <w:rsid w:val="00D05596"/>
    <w:rsid w:val="00D05DCF"/>
    <w:rsid w:val="00D05EDD"/>
    <w:rsid w:val="00D06342"/>
    <w:rsid w:val="00D070B0"/>
    <w:rsid w:val="00D10C4D"/>
    <w:rsid w:val="00D1142B"/>
    <w:rsid w:val="00D1145A"/>
    <w:rsid w:val="00D1187F"/>
    <w:rsid w:val="00D14582"/>
    <w:rsid w:val="00D1495F"/>
    <w:rsid w:val="00D16BBE"/>
    <w:rsid w:val="00D16FC4"/>
    <w:rsid w:val="00D1707B"/>
    <w:rsid w:val="00D17EFC"/>
    <w:rsid w:val="00D20223"/>
    <w:rsid w:val="00D20E46"/>
    <w:rsid w:val="00D22949"/>
    <w:rsid w:val="00D25933"/>
    <w:rsid w:val="00D30094"/>
    <w:rsid w:val="00D311B9"/>
    <w:rsid w:val="00D32388"/>
    <w:rsid w:val="00D32735"/>
    <w:rsid w:val="00D32CE3"/>
    <w:rsid w:val="00D32DCC"/>
    <w:rsid w:val="00D34550"/>
    <w:rsid w:val="00D34A74"/>
    <w:rsid w:val="00D34E20"/>
    <w:rsid w:val="00D35E79"/>
    <w:rsid w:val="00D4027C"/>
    <w:rsid w:val="00D406A9"/>
    <w:rsid w:val="00D40D9A"/>
    <w:rsid w:val="00D43BE5"/>
    <w:rsid w:val="00D43C3E"/>
    <w:rsid w:val="00D43E96"/>
    <w:rsid w:val="00D44C25"/>
    <w:rsid w:val="00D44C3A"/>
    <w:rsid w:val="00D45951"/>
    <w:rsid w:val="00D45C4C"/>
    <w:rsid w:val="00D46218"/>
    <w:rsid w:val="00D47A29"/>
    <w:rsid w:val="00D5016C"/>
    <w:rsid w:val="00D50F12"/>
    <w:rsid w:val="00D51B2D"/>
    <w:rsid w:val="00D529DB"/>
    <w:rsid w:val="00D53115"/>
    <w:rsid w:val="00D53883"/>
    <w:rsid w:val="00D53C69"/>
    <w:rsid w:val="00D53C7B"/>
    <w:rsid w:val="00D53D84"/>
    <w:rsid w:val="00D53F18"/>
    <w:rsid w:val="00D5429A"/>
    <w:rsid w:val="00D542EB"/>
    <w:rsid w:val="00D547E6"/>
    <w:rsid w:val="00D552FD"/>
    <w:rsid w:val="00D5546E"/>
    <w:rsid w:val="00D57447"/>
    <w:rsid w:val="00D60F04"/>
    <w:rsid w:val="00D60FC3"/>
    <w:rsid w:val="00D61F9D"/>
    <w:rsid w:val="00D6293A"/>
    <w:rsid w:val="00D6384A"/>
    <w:rsid w:val="00D6420D"/>
    <w:rsid w:val="00D65702"/>
    <w:rsid w:val="00D65A97"/>
    <w:rsid w:val="00D65EB3"/>
    <w:rsid w:val="00D664C4"/>
    <w:rsid w:val="00D726E0"/>
    <w:rsid w:val="00D729A6"/>
    <w:rsid w:val="00D73E47"/>
    <w:rsid w:val="00D752EF"/>
    <w:rsid w:val="00D76876"/>
    <w:rsid w:val="00D76AFD"/>
    <w:rsid w:val="00D8071B"/>
    <w:rsid w:val="00D820AB"/>
    <w:rsid w:val="00D839C7"/>
    <w:rsid w:val="00D83A62"/>
    <w:rsid w:val="00D84CED"/>
    <w:rsid w:val="00D850F6"/>
    <w:rsid w:val="00D856C1"/>
    <w:rsid w:val="00D859BE"/>
    <w:rsid w:val="00D85DFF"/>
    <w:rsid w:val="00D86319"/>
    <w:rsid w:val="00D868AB"/>
    <w:rsid w:val="00D86AD5"/>
    <w:rsid w:val="00D87735"/>
    <w:rsid w:val="00D87FEB"/>
    <w:rsid w:val="00D900E2"/>
    <w:rsid w:val="00D91308"/>
    <w:rsid w:val="00D91F30"/>
    <w:rsid w:val="00D92E4A"/>
    <w:rsid w:val="00D92E64"/>
    <w:rsid w:val="00D934AA"/>
    <w:rsid w:val="00D938AD"/>
    <w:rsid w:val="00DA117F"/>
    <w:rsid w:val="00DA1589"/>
    <w:rsid w:val="00DA172C"/>
    <w:rsid w:val="00DA1803"/>
    <w:rsid w:val="00DA1BD8"/>
    <w:rsid w:val="00DA2D6F"/>
    <w:rsid w:val="00DA3796"/>
    <w:rsid w:val="00DA5292"/>
    <w:rsid w:val="00DA6901"/>
    <w:rsid w:val="00DB146B"/>
    <w:rsid w:val="00DB32FD"/>
    <w:rsid w:val="00DB3410"/>
    <w:rsid w:val="00DB3413"/>
    <w:rsid w:val="00DB341C"/>
    <w:rsid w:val="00DB4179"/>
    <w:rsid w:val="00DB4309"/>
    <w:rsid w:val="00DB4DC6"/>
    <w:rsid w:val="00DB56B4"/>
    <w:rsid w:val="00DB6D9B"/>
    <w:rsid w:val="00DB7347"/>
    <w:rsid w:val="00DC087B"/>
    <w:rsid w:val="00DC22EF"/>
    <w:rsid w:val="00DC4CC1"/>
    <w:rsid w:val="00DC5501"/>
    <w:rsid w:val="00DC5761"/>
    <w:rsid w:val="00DC59AA"/>
    <w:rsid w:val="00DC5F30"/>
    <w:rsid w:val="00DC627A"/>
    <w:rsid w:val="00DC6C4C"/>
    <w:rsid w:val="00DC7A2E"/>
    <w:rsid w:val="00DD0409"/>
    <w:rsid w:val="00DD0BE7"/>
    <w:rsid w:val="00DD10BA"/>
    <w:rsid w:val="00DD30BF"/>
    <w:rsid w:val="00DD4682"/>
    <w:rsid w:val="00DD473E"/>
    <w:rsid w:val="00DD5E5C"/>
    <w:rsid w:val="00DD665F"/>
    <w:rsid w:val="00DD69CE"/>
    <w:rsid w:val="00DE0EFC"/>
    <w:rsid w:val="00DE2747"/>
    <w:rsid w:val="00DE4C2E"/>
    <w:rsid w:val="00DE56B3"/>
    <w:rsid w:val="00DE5E92"/>
    <w:rsid w:val="00DE666C"/>
    <w:rsid w:val="00DE7273"/>
    <w:rsid w:val="00DF069E"/>
    <w:rsid w:val="00DF160D"/>
    <w:rsid w:val="00DF3557"/>
    <w:rsid w:val="00DF3B45"/>
    <w:rsid w:val="00DF4C6B"/>
    <w:rsid w:val="00DF5178"/>
    <w:rsid w:val="00DF519B"/>
    <w:rsid w:val="00DF52FF"/>
    <w:rsid w:val="00DF642F"/>
    <w:rsid w:val="00DF651F"/>
    <w:rsid w:val="00DF6F2C"/>
    <w:rsid w:val="00DF7568"/>
    <w:rsid w:val="00E026AE"/>
    <w:rsid w:val="00E02702"/>
    <w:rsid w:val="00E03011"/>
    <w:rsid w:val="00E03255"/>
    <w:rsid w:val="00E04A63"/>
    <w:rsid w:val="00E04C7E"/>
    <w:rsid w:val="00E05914"/>
    <w:rsid w:val="00E05FC1"/>
    <w:rsid w:val="00E06E56"/>
    <w:rsid w:val="00E071A4"/>
    <w:rsid w:val="00E102CB"/>
    <w:rsid w:val="00E10D83"/>
    <w:rsid w:val="00E11191"/>
    <w:rsid w:val="00E11711"/>
    <w:rsid w:val="00E12217"/>
    <w:rsid w:val="00E12911"/>
    <w:rsid w:val="00E12AA7"/>
    <w:rsid w:val="00E1440A"/>
    <w:rsid w:val="00E14673"/>
    <w:rsid w:val="00E14C71"/>
    <w:rsid w:val="00E15292"/>
    <w:rsid w:val="00E156D8"/>
    <w:rsid w:val="00E169E9"/>
    <w:rsid w:val="00E16EC5"/>
    <w:rsid w:val="00E17790"/>
    <w:rsid w:val="00E17D38"/>
    <w:rsid w:val="00E208B4"/>
    <w:rsid w:val="00E2146C"/>
    <w:rsid w:val="00E21542"/>
    <w:rsid w:val="00E21554"/>
    <w:rsid w:val="00E2163D"/>
    <w:rsid w:val="00E21698"/>
    <w:rsid w:val="00E21B91"/>
    <w:rsid w:val="00E21E2F"/>
    <w:rsid w:val="00E231E6"/>
    <w:rsid w:val="00E24ADF"/>
    <w:rsid w:val="00E24B8E"/>
    <w:rsid w:val="00E24F85"/>
    <w:rsid w:val="00E2547C"/>
    <w:rsid w:val="00E26944"/>
    <w:rsid w:val="00E26E9C"/>
    <w:rsid w:val="00E2771E"/>
    <w:rsid w:val="00E30707"/>
    <w:rsid w:val="00E30973"/>
    <w:rsid w:val="00E31E88"/>
    <w:rsid w:val="00E356C8"/>
    <w:rsid w:val="00E368E3"/>
    <w:rsid w:val="00E40F15"/>
    <w:rsid w:val="00E42C46"/>
    <w:rsid w:val="00E42C91"/>
    <w:rsid w:val="00E43F24"/>
    <w:rsid w:val="00E44417"/>
    <w:rsid w:val="00E445AD"/>
    <w:rsid w:val="00E44FEA"/>
    <w:rsid w:val="00E45529"/>
    <w:rsid w:val="00E45BB6"/>
    <w:rsid w:val="00E46CD4"/>
    <w:rsid w:val="00E4775D"/>
    <w:rsid w:val="00E51418"/>
    <w:rsid w:val="00E51D20"/>
    <w:rsid w:val="00E51E2E"/>
    <w:rsid w:val="00E53AEC"/>
    <w:rsid w:val="00E548E9"/>
    <w:rsid w:val="00E54EF2"/>
    <w:rsid w:val="00E55EF5"/>
    <w:rsid w:val="00E5607A"/>
    <w:rsid w:val="00E564CF"/>
    <w:rsid w:val="00E575AD"/>
    <w:rsid w:val="00E575BF"/>
    <w:rsid w:val="00E5775C"/>
    <w:rsid w:val="00E605CA"/>
    <w:rsid w:val="00E60CFA"/>
    <w:rsid w:val="00E61504"/>
    <w:rsid w:val="00E627A7"/>
    <w:rsid w:val="00E62E0A"/>
    <w:rsid w:val="00E62FE9"/>
    <w:rsid w:val="00E63C8A"/>
    <w:rsid w:val="00E648BE"/>
    <w:rsid w:val="00E6561E"/>
    <w:rsid w:val="00E6601F"/>
    <w:rsid w:val="00E671AC"/>
    <w:rsid w:val="00E67687"/>
    <w:rsid w:val="00E67756"/>
    <w:rsid w:val="00E71550"/>
    <w:rsid w:val="00E71BA1"/>
    <w:rsid w:val="00E73FA0"/>
    <w:rsid w:val="00E74427"/>
    <w:rsid w:val="00E7655B"/>
    <w:rsid w:val="00E76CD9"/>
    <w:rsid w:val="00E770EB"/>
    <w:rsid w:val="00E774F2"/>
    <w:rsid w:val="00E77E26"/>
    <w:rsid w:val="00E8049F"/>
    <w:rsid w:val="00E807BF"/>
    <w:rsid w:val="00E8089A"/>
    <w:rsid w:val="00E82338"/>
    <w:rsid w:val="00E835EE"/>
    <w:rsid w:val="00E83F03"/>
    <w:rsid w:val="00E8433D"/>
    <w:rsid w:val="00E84723"/>
    <w:rsid w:val="00E8474A"/>
    <w:rsid w:val="00E84F54"/>
    <w:rsid w:val="00E86267"/>
    <w:rsid w:val="00E86B3C"/>
    <w:rsid w:val="00E86D73"/>
    <w:rsid w:val="00E902BE"/>
    <w:rsid w:val="00E91554"/>
    <w:rsid w:val="00E93625"/>
    <w:rsid w:val="00E9383F"/>
    <w:rsid w:val="00E93F45"/>
    <w:rsid w:val="00E94461"/>
    <w:rsid w:val="00E9540C"/>
    <w:rsid w:val="00E9543B"/>
    <w:rsid w:val="00E967B2"/>
    <w:rsid w:val="00E97142"/>
    <w:rsid w:val="00E97954"/>
    <w:rsid w:val="00EA0C8F"/>
    <w:rsid w:val="00EA12E7"/>
    <w:rsid w:val="00EA15DF"/>
    <w:rsid w:val="00EA2A97"/>
    <w:rsid w:val="00EA2FA5"/>
    <w:rsid w:val="00EA419D"/>
    <w:rsid w:val="00EA460A"/>
    <w:rsid w:val="00EA7AEA"/>
    <w:rsid w:val="00EB2800"/>
    <w:rsid w:val="00EB2D64"/>
    <w:rsid w:val="00EB4362"/>
    <w:rsid w:val="00EB49D1"/>
    <w:rsid w:val="00EB534C"/>
    <w:rsid w:val="00EC1BF0"/>
    <w:rsid w:val="00EC1C0B"/>
    <w:rsid w:val="00EC297C"/>
    <w:rsid w:val="00EC3020"/>
    <w:rsid w:val="00EC312D"/>
    <w:rsid w:val="00EC3D50"/>
    <w:rsid w:val="00EC3DB1"/>
    <w:rsid w:val="00EC489B"/>
    <w:rsid w:val="00EC5603"/>
    <w:rsid w:val="00EC595C"/>
    <w:rsid w:val="00EC5DD5"/>
    <w:rsid w:val="00EC6DEF"/>
    <w:rsid w:val="00EC6F06"/>
    <w:rsid w:val="00EC714F"/>
    <w:rsid w:val="00ED00BB"/>
    <w:rsid w:val="00ED0209"/>
    <w:rsid w:val="00ED1145"/>
    <w:rsid w:val="00ED2A39"/>
    <w:rsid w:val="00ED2F87"/>
    <w:rsid w:val="00ED380A"/>
    <w:rsid w:val="00ED4F8D"/>
    <w:rsid w:val="00ED57C7"/>
    <w:rsid w:val="00ED5FF4"/>
    <w:rsid w:val="00ED6CCD"/>
    <w:rsid w:val="00ED6EE8"/>
    <w:rsid w:val="00ED7AAF"/>
    <w:rsid w:val="00ED7FE0"/>
    <w:rsid w:val="00EE0211"/>
    <w:rsid w:val="00EE1552"/>
    <w:rsid w:val="00EE22BB"/>
    <w:rsid w:val="00EE2319"/>
    <w:rsid w:val="00EE23C2"/>
    <w:rsid w:val="00EE344B"/>
    <w:rsid w:val="00EE404E"/>
    <w:rsid w:val="00EE43D0"/>
    <w:rsid w:val="00EE4A71"/>
    <w:rsid w:val="00EE5818"/>
    <w:rsid w:val="00EE5AE6"/>
    <w:rsid w:val="00EF0550"/>
    <w:rsid w:val="00EF0A91"/>
    <w:rsid w:val="00EF0E24"/>
    <w:rsid w:val="00EF1453"/>
    <w:rsid w:val="00EF172C"/>
    <w:rsid w:val="00EF288E"/>
    <w:rsid w:val="00EF2AC9"/>
    <w:rsid w:val="00EF362C"/>
    <w:rsid w:val="00EF3E1D"/>
    <w:rsid w:val="00EF47A6"/>
    <w:rsid w:val="00EF4AEF"/>
    <w:rsid w:val="00EF552A"/>
    <w:rsid w:val="00EF6E0A"/>
    <w:rsid w:val="00EF79AD"/>
    <w:rsid w:val="00F000BD"/>
    <w:rsid w:val="00F00577"/>
    <w:rsid w:val="00F005FA"/>
    <w:rsid w:val="00F00A8A"/>
    <w:rsid w:val="00F02509"/>
    <w:rsid w:val="00F03BF3"/>
    <w:rsid w:val="00F03E09"/>
    <w:rsid w:val="00F03FC0"/>
    <w:rsid w:val="00F0521B"/>
    <w:rsid w:val="00F05356"/>
    <w:rsid w:val="00F05959"/>
    <w:rsid w:val="00F05D9D"/>
    <w:rsid w:val="00F06673"/>
    <w:rsid w:val="00F07A2D"/>
    <w:rsid w:val="00F1065A"/>
    <w:rsid w:val="00F128E6"/>
    <w:rsid w:val="00F13F3A"/>
    <w:rsid w:val="00F153D2"/>
    <w:rsid w:val="00F1650E"/>
    <w:rsid w:val="00F177F7"/>
    <w:rsid w:val="00F20277"/>
    <w:rsid w:val="00F206AA"/>
    <w:rsid w:val="00F20784"/>
    <w:rsid w:val="00F212AE"/>
    <w:rsid w:val="00F21433"/>
    <w:rsid w:val="00F22DC3"/>
    <w:rsid w:val="00F2327D"/>
    <w:rsid w:val="00F232AA"/>
    <w:rsid w:val="00F23D9F"/>
    <w:rsid w:val="00F24FAD"/>
    <w:rsid w:val="00F26077"/>
    <w:rsid w:val="00F260B6"/>
    <w:rsid w:val="00F26E5E"/>
    <w:rsid w:val="00F2772F"/>
    <w:rsid w:val="00F27962"/>
    <w:rsid w:val="00F27A50"/>
    <w:rsid w:val="00F302F0"/>
    <w:rsid w:val="00F31203"/>
    <w:rsid w:val="00F3158E"/>
    <w:rsid w:val="00F32923"/>
    <w:rsid w:val="00F3325D"/>
    <w:rsid w:val="00F34950"/>
    <w:rsid w:val="00F35E12"/>
    <w:rsid w:val="00F365FA"/>
    <w:rsid w:val="00F37189"/>
    <w:rsid w:val="00F3779F"/>
    <w:rsid w:val="00F4138E"/>
    <w:rsid w:val="00F413C0"/>
    <w:rsid w:val="00F4197D"/>
    <w:rsid w:val="00F428F2"/>
    <w:rsid w:val="00F43599"/>
    <w:rsid w:val="00F440E9"/>
    <w:rsid w:val="00F4415A"/>
    <w:rsid w:val="00F44AD3"/>
    <w:rsid w:val="00F45DAD"/>
    <w:rsid w:val="00F46D26"/>
    <w:rsid w:val="00F47427"/>
    <w:rsid w:val="00F47B42"/>
    <w:rsid w:val="00F47C72"/>
    <w:rsid w:val="00F500A0"/>
    <w:rsid w:val="00F507B7"/>
    <w:rsid w:val="00F5080B"/>
    <w:rsid w:val="00F529B7"/>
    <w:rsid w:val="00F52A07"/>
    <w:rsid w:val="00F531FB"/>
    <w:rsid w:val="00F55964"/>
    <w:rsid w:val="00F55D32"/>
    <w:rsid w:val="00F56141"/>
    <w:rsid w:val="00F562B0"/>
    <w:rsid w:val="00F56501"/>
    <w:rsid w:val="00F567C4"/>
    <w:rsid w:val="00F57A8A"/>
    <w:rsid w:val="00F60149"/>
    <w:rsid w:val="00F647EE"/>
    <w:rsid w:val="00F64ED0"/>
    <w:rsid w:val="00F66157"/>
    <w:rsid w:val="00F66786"/>
    <w:rsid w:val="00F6799B"/>
    <w:rsid w:val="00F67E6C"/>
    <w:rsid w:val="00F7123E"/>
    <w:rsid w:val="00F72F86"/>
    <w:rsid w:val="00F73A4C"/>
    <w:rsid w:val="00F73FBC"/>
    <w:rsid w:val="00F74356"/>
    <w:rsid w:val="00F75C45"/>
    <w:rsid w:val="00F75C4E"/>
    <w:rsid w:val="00F779DB"/>
    <w:rsid w:val="00F80062"/>
    <w:rsid w:val="00F80F3A"/>
    <w:rsid w:val="00F81002"/>
    <w:rsid w:val="00F81337"/>
    <w:rsid w:val="00F813CE"/>
    <w:rsid w:val="00F82844"/>
    <w:rsid w:val="00F834F1"/>
    <w:rsid w:val="00F83B52"/>
    <w:rsid w:val="00F83EB3"/>
    <w:rsid w:val="00F84253"/>
    <w:rsid w:val="00F84BDE"/>
    <w:rsid w:val="00F85077"/>
    <w:rsid w:val="00F86700"/>
    <w:rsid w:val="00F86819"/>
    <w:rsid w:val="00F876B6"/>
    <w:rsid w:val="00F87F1E"/>
    <w:rsid w:val="00F90F3B"/>
    <w:rsid w:val="00F91358"/>
    <w:rsid w:val="00F914EE"/>
    <w:rsid w:val="00F91877"/>
    <w:rsid w:val="00F91C4A"/>
    <w:rsid w:val="00F92A2D"/>
    <w:rsid w:val="00F92BAB"/>
    <w:rsid w:val="00F93653"/>
    <w:rsid w:val="00F936ED"/>
    <w:rsid w:val="00F94976"/>
    <w:rsid w:val="00F949F6"/>
    <w:rsid w:val="00F94B74"/>
    <w:rsid w:val="00F95801"/>
    <w:rsid w:val="00F95B44"/>
    <w:rsid w:val="00F96AA8"/>
    <w:rsid w:val="00F97228"/>
    <w:rsid w:val="00FA0027"/>
    <w:rsid w:val="00FA00D4"/>
    <w:rsid w:val="00FA0489"/>
    <w:rsid w:val="00FA07B7"/>
    <w:rsid w:val="00FA0DA7"/>
    <w:rsid w:val="00FA160A"/>
    <w:rsid w:val="00FA1CB4"/>
    <w:rsid w:val="00FA1E73"/>
    <w:rsid w:val="00FA4213"/>
    <w:rsid w:val="00FA46C5"/>
    <w:rsid w:val="00FA4787"/>
    <w:rsid w:val="00FA575F"/>
    <w:rsid w:val="00FA5880"/>
    <w:rsid w:val="00FA65F8"/>
    <w:rsid w:val="00FA6FBF"/>
    <w:rsid w:val="00FA7901"/>
    <w:rsid w:val="00FB016A"/>
    <w:rsid w:val="00FB248F"/>
    <w:rsid w:val="00FB2922"/>
    <w:rsid w:val="00FB3260"/>
    <w:rsid w:val="00FB4178"/>
    <w:rsid w:val="00FB45F5"/>
    <w:rsid w:val="00FB6AF0"/>
    <w:rsid w:val="00FB70D4"/>
    <w:rsid w:val="00FB7295"/>
    <w:rsid w:val="00FC0EB2"/>
    <w:rsid w:val="00FC24DD"/>
    <w:rsid w:val="00FC278C"/>
    <w:rsid w:val="00FC3108"/>
    <w:rsid w:val="00FC3302"/>
    <w:rsid w:val="00FC3DE6"/>
    <w:rsid w:val="00FC4063"/>
    <w:rsid w:val="00FC4C39"/>
    <w:rsid w:val="00FC53A5"/>
    <w:rsid w:val="00FC615C"/>
    <w:rsid w:val="00FC72B1"/>
    <w:rsid w:val="00FD0596"/>
    <w:rsid w:val="00FD0B13"/>
    <w:rsid w:val="00FD10B7"/>
    <w:rsid w:val="00FD1E70"/>
    <w:rsid w:val="00FD24B1"/>
    <w:rsid w:val="00FD2FE9"/>
    <w:rsid w:val="00FD396C"/>
    <w:rsid w:val="00FD3A88"/>
    <w:rsid w:val="00FD3D46"/>
    <w:rsid w:val="00FD6899"/>
    <w:rsid w:val="00FD7159"/>
    <w:rsid w:val="00FD7B95"/>
    <w:rsid w:val="00FD7DD6"/>
    <w:rsid w:val="00FE0014"/>
    <w:rsid w:val="00FE044B"/>
    <w:rsid w:val="00FE08BE"/>
    <w:rsid w:val="00FE1AF0"/>
    <w:rsid w:val="00FE1E7D"/>
    <w:rsid w:val="00FE2B53"/>
    <w:rsid w:val="00FE30E1"/>
    <w:rsid w:val="00FE715F"/>
    <w:rsid w:val="00FE7372"/>
    <w:rsid w:val="00FE7F66"/>
    <w:rsid w:val="00FF0078"/>
    <w:rsid w:val="00FF07DD"/>
    <w:rsid w:val="00FF102F"/>
    <w:rsid w:val="00FF1212"/>
    <w:rsid w:val="00FF35FB"/>
    <w:rsid w:val="00FF48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7696"/>
    <w:pPr>
      <w:spacing w:after="200" w:line="276" w:lineRule="auto"/>
    </w:pPr>
    <w:rPr>
      <w:sz w:val="28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170F61"/>
    <w:pPr>
      <w:ind w:left="720"/>
    </w:pPr>
  </w:style>
  <w:style w:type="paragraph" w:styleId="NormalWeb">
    <w:name w:val="Normal (Web)"/>
    <w:basedOn w:val="Normal"/>
    <w:uiPriority w:val="99"/>
    <w:semiHidden/>
    <w:rsid w:val="00E1440A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272D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72D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7141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14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14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141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14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14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48</TotalTime>
  <Pages>3</Pages>
  <Words>609</Words>
  <Characters>3475</Characters>
  <Application>Microsoft Office Outlook</Application>
  <DocSecurity>0</DocSecurity>
  <Lines>0</Lines>
  <Paragraphs>0</Paragraphs>
  <ScaleCrop>false</ScaleCrop>
  <Company>МОУ "СОШ №1"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Габидуллина</dc:creator>
  <cp:keywords/>
  <dc:description/>
  <cp:lastModifiedBy>Компьютер №4</cp:lastModifiedBy>
  <cp:revision>11</cp:revision>
  <cp:lastPrinted>2013-07-18T12:30:00Z</cp:lastPrinted>
  <dcterms:created xsi:type="dcterms:W3CDTF">2013-07-18T10:47:00Z</dcterms:created>
  <dcterms:modified xsi:type="dcterms:W3CDTF">2013-07-29T04:23:00Z</dcterms:modified>
</cp:coreProperties>
</file>